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A70" w:rsidRDefault="00461A70">
      <w:bookmarkStart w:id="0" w:name="_GoBack"/>
      <w:bookmarkEnd w:id="0"/>
    </w:p>
    <w:p w:rsidR="00001B19" w:rsidRDefault="00AC38A4">
      <w:r>
        <w:t xml:space="preserve">Dear </w:t>
      </w:r>
      <w:r w:rsidR="00C21BD6">
        <w:t>Parent/ Carer</w:t>
      </w:r>
      <w:r>
        <w:t xml:space="preserve">, </w:t>
      </w:r>
    </w:p>
    <w:p w:rsidR="00BF7973" w:rsidRDefault="00BF7973"/>
    <w:p w:rsidR="00422992" w:rsidRDefault="00B6024D">
      <w:r>
        <w:t>W</w:t>
      </w:r>
      <w:r w:rsidR="00D83E80">
        <w:t>elcome to Graveney Sixth Form</w:t>
      </w:r>
      <w:r>
        <w:t>! W</w:t>
      </w:r>
      <w:r w:rsidR="00D83E80">
        <w:t xml:space="preserve">e are looking forward to working with you to ensure that your child is well supported during their time with us. We are </w:t>
      </w:r>
      <w:r w:rsidR="00605548">
        <w:t>delighted</w:t>
      </w:r>
      <w:r w:rsidR="00D83E80">
        <w:t xml:space="preserve"> th</w:t>
      </w:r>
      <w:r w:rsidR="0073660B">
        <w:t xml:space="preserve">at Year 12 students have made </w:t>
      </w:r>
      <w:r w:rsidR="00605548">
        <w:t>such a strong</w:t>
      </w:r>
      <w:r w:rsidR="00AC38A4">
        <w:t xml:space="preserve"> start </w:t>
      </w:r>
      <w:r w:rsidR="0073660B">
        <w:t xml:space="preserve">to the year, </w:t>
      </w:r>
      <w:r w:rsidR="00D83E80">
        <w:t>are working hard</w:t>
      </w:r>
      <w:r w:rsidR="00461A70">
        <w:t>,</w:t>
      </w:r>
      <w:r w:rsidR="00D83E80">
        <w:t xml:space="preserve"> and getting along well with their peers. </w:t>
      </w:r>
      <w:r w:rsidR="006469EF">
        <w:t xml:space="preserve">If, for whatever reason, </w:t>
      </w:r>
      <w:r w:rsidR="00605548">
        <w:t>your child has struggled to settle</w:t>
      </w:r>
      <w:r w:rsidR="00461A70">
        <w:t>,</w:t>
      </w:r>
      <w:r w:rsidR="00605548">
        <w:t xml:space="preserve"> please do get in touch with us as per below.</w:t>
      </w:r>
      <w:r w:rsidR="00D83E80">
        <w:t xml:space="preserve"> </w:t>
      </w:r>
    </w:p>
    <w:p w:rsidR="006469EF" w:rsidRPr="00422992" w:rsidRDefault="006469EF"/>
    <w:p w:rsidR="00FF5493" w:rsidRPr="00FF5493" w:rsidRDefault="00FF5493">
      <w:pPr>
        <w:rPr>
          <w:b/>
          <w:u w:val="single"/>
        </w:rPr>
      </w:pPr>
      <w:r w:rsidRPr="00FF5493">
        <w:rPr>
          <w:b/>
          <w:u w:val="single"/>
        </w:rPr>
        <w:t>Sixth Form Tutors and Pastoral Curriculum:</w:t>
      </w:r>
    </w:p>
    <w:p w:rsidR="00F474E0" w:rsidRDefault="00A217AE">
      <w:r>
        <w:t>In Year 12, form time is the key element of our pastoral support provision. Our form tutors are Sixth Form specialists who understand the unique opportunities and challenges for this year group and are best placed to provide information, advice</w:t>
      </w:r>
      <w:r w:rsidR="00461A70">
        <w:t>,</w:t>
      </w:r>
      <w:r>
        <w:t xml:space="preserve"> and guidance to our students at this crucial point of their education. </w:t>
      </w:r>
    </w:p>
    <w:p w:rsidR="00F474E0" w:rsidRDefault="00A217AE">
      <w:r>
        <w:t xml:space="preserve">In form time, </w:t>
      </w:r>
      <w:r w:rsidR="00C21BD6">
        <w:t>throughout the year</w:t>
      </w:r>
      <w:r w:rsidR="00461A70">
        <w:t>,</w:t>
      </w:r>
      <w:r w:rsidR="00C21BD6">
        <w:t xml:space="preserve"> we deliver a range of very well-received</w:t>
      </w:r>
      <w:r>
        <w:t xml:space="preserve"> programmes that are designed to support academic progress as well as </w:t>
      </w:r>
      <w:r w:rsidR="00C21BD6">
        <w:t xml:space="preserve">to support </w:t>
      </w:r>
      <w:r>
        <w:t xml:space="preserve">health and wellbeing. </w:t>
      </w:r>
    </w:p>
    <w:p w:rsidR="00A217AE" w:rsidRDefault="00A217AE">
      <w:r>
        <w:t>In addition, students will have the opportunity to meet with their tutor on a one-to-one basis at times across the year to d</w:t>
      </w:r>
      <w:r w:rsidR="0073660B">
        <w:t xml:space="preserve">iscuss their progress and </w:t>
      </w:r>
      <w:r>
        <w:t>wel</w:t>
      </w:r>
      <w:r w:rsidR="00A240BD">
        <w:t>fare in ‘</w:t>
      </w:r>
      <w:r w:rsidR="0073660B">
        <w:t>c</w:t>
      </w:r>
      <w:r>
        <w:t>oaching’ sessions</w:t>
      </w:r>
      <w:r w:rsidR="00461A70">
        <w:t>,</w:t>
      </w:r>
      <w:r w:rsidR="0073660B">
        <w:t xml:space="preserve"> which they can book directly with their tutors</w:t>
      </w:r>
      <w:r>
        <w:t>.</w:t>
      </w:r>
    </w:p>
    <w:p w:rsidR="00E21A68" w:rsidRDefault="00F474E0">
      <w:r>
        <w:t xml:space="preserve">Form tutors are </w:t>
      </w:r>
      <w:r w:rsidR="00605548">
        <w:t>the first</w:t>
      </w:r>
      <w:r>
        <w:t xml:space="preserve"> port of call if </w:t>
      </w:r>
      <w:r w:rsidR="00E21A68">
        <w:t xml:space="preserve">you or your child </w:t>
      </w:r>
      <w:r>
        <w:t>have any questions or concerns.</w:t>
      </w:r>
    </w:p>
    <w:tbl>
      <w:tblPr>
        <w:tblStyle w:val="TableGrid"/>
        <w:tblW w:w="9209" w:type="dxa"/>
        <w:tblLook w:val="04A0" w:firstRow="1" w:lastRow="0" w:firstColumn="1" w:lastColumn="0" w:noHBand="0" w:noVBand="1"/>
      </w:tblPr>
      <w:tblGrid>
        <w:gridCol w:w="1408"/>
        <w:gridCol w:w="2698"/>
        <w:gridCol w:w="5103"/>
      </w:tblGrid>
      <w:tr w:rsidR="00E21A68" w:rsidTr="00605548">
        <w:tc>
          <w:tcPr>
            <w:tcW w:w="1408" w:type="dxa"/>
          </w:tcPr>
          <w:p w:rsidR="00E21A68" w:rsidRPr="00BF7973" w:rsidRDefault="00E21A68">
            <w:pPr>
              <w:rPr>
                <w:b/>
                <w:sz w:val="20"/>
              </w:rPr>
            </w:pPr>
            <w:r w:rsidRPr="00BF7973">
              <w:rPr>
                <w:b/>
                <w:sz w:val="20"/>
              </w:rPr>
              <w:t>Form Name</w:t>
            </w:r>
          </w:p>
        </w:tc>
        <w:tc>
          <w:tcPr>
            <w:tcW w:w="2698" w:type="dxa"/>
          </w:tcPr>
          <w:p w:rsidR="00E21A68" w:rsidRPr="00BF7973" w:rsidRDefault="00E21A68">
            <w:pPr>
              <w:rPr>
                <w:b/>
                <w:sz w:val="20"/>
              </w:rPr>
            </w:pPr>
            <w:r w:rsidRPr="00BF7973">
              <w:rPr>
                <w:b/>
                <w:sz w:val="20"/>
              </w:rPr>
              <w:t>Tutor Name</w:t>
            </w:r>
          </w:p>
        </w:tc>
        <w:tc>
          <w:tcPr>
            <w:tcW w:w="5103" w:type="dxa"/>
          </w:tcPr>
          <w:p w:rsidR="00E21A68" w:rsidRPr="00BF7973" w:rsidRDefault="00E21A68">
            <w:pPr>
              <w:rPr>
                <w:b/>
                <w:sz w:val="20"/>
              </w:rPr>
            </w:pPr>
            <w:r w:rsidRPr="00BF7973">
              <w:rPr>
                <w:b/>
                <w:sz w:val="20"/>
              </w:rPr>
              <w:t>Email address</w:t>
            </w:r>
          </w:p>
        </w:tc>
      </w:tr>
      <w:tr w:rsidR="00E21A68" w:rsidTr="00605548">
        <w:tc>
          <w:tcPr>
            <w:tcW w:w="1408" w:type="dxa"/>
          </w:tcPr>
          <w:p w:rsidR="00E21A68" w:rsidRPr="00BF7973" w:rsidRDefault="00A817E4">
            <w:pPr>
              <w:rPr>
                <w:sz w:val="20"/>
              </w:rPr>
            </w:pPr>
            <w:r w:rsidRPr="00BF7973">
              <w:rPr>
                <w:sz w:val="20"/>
              </w:rPr>
              <w:t>12AEH</w:t>
            </w:r>
          </w:p>
        </w:tc>
        <w:tc>
          <w:tcPr>
            <w:tcW w:w="2698" w:type="dxa"/>
          </w:tcPr>
          <w:p w:rsidR="00E21A68" w:rsidRPr="00BF7973" w:rsidRDefault="00A817E4">
            <w:pPr>
              <w:rPr>
                <w:sz w:val="20"/>
              </w:rPr>
            </w:pPr>
            <w:r w:rsidRPr="00BF7973">
              <w:rPr>
                <w:sz w:val="20"/>
              </w:rPr>
              <w:t>Anna Hedger</w:t>
            </w:r>
          </w:p>
          <w:p w:rsidR="00A817E4" w:rsidRPr="00BF7973" w:rsidRDefault="00A817E4">
            <w:pPr>
              <w:rPr>
                <w:sz w:val="20"/>
              </w:rPr>
            </w:pPr>
            <w:r w:rsidRPr="00BF7973">
              <w:rPr>
                <w:sz w:val="20"/>
              </w:rPr>
              <w:t>Florence Gaudoin</w:t>
            </w:r>
          </w:p>
        </w:tc>
        <w:tc>
          <w:tcPr>
            <w:tcW w:w="5103" w:type="dxa"/>
          </w:tcPr>
          <w:p w:rsidR="00A04C22" w:rsidRPr="00BF7973" w:rsidRDefault="00847AEA" w:rsidP="00A817E4">
            <w:pPr>
              <w:rPr>
                <w:rStyle w:val="Hyperlink"/>
                <w:sz w:val="20"/>
              </w:rPr>
            </w:pPr>
            <w:hyperlink r:id="rId5" w:history="1">
              <w:r w:rsidR="00A817E4" w:rsidRPr="00BF7973">
                <w:rPr>
                  <w:rStyle w:val="Hyperlink"/>
                  <w:sz w:val="20"/>
                </w:rPr>
                <w:t>ahedger@graveney.wandsworth.sch.uk</w:t>
              </w:r>
            </w:hyperlink>
          </w:p>
          <w:p w:rsidR="00A817E4" w:rsidRPr="00BF7973" w:rsidRDefault="00A817E4" w:rsidP="00A817E4">
            <w:pPr>
              <w:rPr>
                <w:sz w:val="20"/>
              </w:rPr>
            </w:pPr>
            <w:r w:rsidRPr="00BF7973">
              <w:rPr>
                <w:rStyle w:val="Hyperlink"/>
                <w:sz w:val="20"/>
              </w:rPr>
              <w:t>fgaudoin@graveney.wandsworth.sch.uk</w:t>
            </w:r>
          </w:p>
        </w:tc>
      </w:tr>
      <w:tr w:rsidR="00E21A68" w:rsidTr="00605548">
        <w:tc>
          <w:tcPr>
            <w:tcW w:w="1408" w:type="dxa"/>
          </w:tcPr>
          <w:p w:rsidR="00E21A68" w:rsidRPr="00BF7973" w:rsidRDefault="00A817E4">
            <w:pPr>
              <w:rPr>
                <w:sz w:val="20"/>
              </w:rPr>
            </w:pPr>
            <w:r w:rsidRPr="00BF7973">
              <w:rPr>
                <w:sz w:val="20"/>
              </w:rPr>
              <w:t>12AFG</w:t>
            </w:r>
          </w:p>
        </w:tc>
        <w:tc>
          <w:tcPr>
            <w:tcW w:w="2698" w:type="dxa"/>
          </w:tcPr>
          <w:p w:rsidR="00605548" w:rsidRPr="00BF7973" w:rsidRDefault="00A817E4">
            <w:pPr>
              <w:rPr>
                <w:sz w:val="20"/>
              </w:rPr>
            </w:pPr>
            <w:r w:rsidRPr="00BF7973">
              <w:rPr>
                <w:sz w:val="20"/>
              </w:rPr>
              <w:t>Anna Gould</w:t>
            </w:r>
          </w:p>
        </w:tc>
        <w:tc>
          <w:tcPr>
            <w:tcW w:w="5103" w:type="dxa"/>
          </w:tcPr>
          <w:p w:rsidR="00605548" w:rsidRPr="00BF7973" w:rsidRDefault="00847AEA">
            <w:pPr>
              <w:rPr>
                <w:color w:val="0563C1"/>
                <w:sz w:val="20"/>
                <w:u w:val="single"/>
              </w:rPr>
            </w:pPr>
            <w:hyperlink r:id="rId6" w:history="1">
              <w:r w:rsidR="00A817E4" w:rsidRPr="00BF7973">
                <w:rPr>
                  <w:rStyle w:val="Hyperlink"/>
                  <w:sz w:val="20"/>
                </w:rPr>
                <w:t>agould@graveney.wandsworth.sch.uk</w:t>
              </w:r>
            </w:hyperlink>
          </w:p>
        </w:tc>
      </w:tr>
      <w:tr w:rsidR="00E21A68" w:rsidTr="00A817E4">
        <w:tc>
          <w:tcPr>
            <w:tcW w:w="1408" w:type="dxa"/>
          </w:tcPr>
          <w:p w:rsidR="00E21A68" w:rsidRPr="00BF7973" w:rsidRDefault="00A817E4">
            <w:pPr>
              <w:rPr>
                <w:sz w:val="20"/>
              </w:rPr>
            </w:pPr>
            <w:r w:rsidRPr="00BF7973">
              <w:rPr>
                <w:sz w:val="20"/>
              </w:rPr>
              <w:t>12AMJ</w:t>
            </w:r>
          </w:p>
        </w:tc>
        <w:tc>
          <w:tcPr>
            <w:tcW w:w="2698" w:type="dxa"/>
          </w:tcPr>
          <w:p w:rsidR="00E21A68" w:rsidRPr="00BF7973" w:rsidRDefault="00A817E4">
            <w:pPr>
              <w:rPr>
                <w:sz w:val="20"/>
              </w:rPr>
            </w:pPr>
            <w:r w:rsidRPr="00BF7973">
              <w:rPr>
                <w:sz w:val="20"/>
              </w:rPr>
              <w:t>Anna-Marie Jordan</w:t>
            </w:r>
          </w:p>
        </w:tc>
        <w:tc>
          <w:tcPr>
            <w:tcW w:w="5103" w:type="dxa"/>
            <w:shd w:val="clear" w:color="auto" w:fill="auto"/>
          </w:tcPr>
          <w:p w:rsidR="00E21A68" w:rsidRPr="00BF7973" w:rsidRDefault="00847AEA" w:rsidP="00A817E4">
            <w:pPr>
              <w:rPr>
                <w:sz w:val="20"/>
              </w:rPr>
            </w:pPr>
            <w:hyperlink r:id="rId7" w:history="1">
              <w:r w:rsidR="00A817E4" w:rsidRPr="00BF7973">
                <w:rPr>
                  <w:rStyle w:val="Hyperlink"/>
                  <w:sz w:val="20"/>
                </w:rPr>
                <w:t>ajordan@graveney.wandsworth.sch.uk</w:t>
              </w:r>
            </w:hyperlink>
          </w:p>
        </w:tc>
      </w:tr>
      <w:tr w:rsidR="00E21A68" w:rsidTr="00605548">
        <w:tc>
          <w:tcPr>
            <w:tcW w:w="1408" w:type="dxa"/>
          </w:tcPr>
          <w:p w:rsidR="00E21A68" w:rsidRPr="00BF7973" w:rsidRDefault="00A817E4">
            <w:pPr>
              <w:rPr>
                <w:sz w:val="20"/>
              </w:rPr>
            </w:pPr>
            <w:r w:rsidRPr="00BF7973">
              <w:rPr>
                <w:sz w:val="20"/>
              </w:rPr>
              <w:t>12CED</w:t>
            </w:r>
          </w:p>
        </w:tc>
        <w:tc>
          <w:tcPr>
            <w:tcW w:w="2698" w:type="dxa"/>
          </w:tcPr>
          <w:p w:rsidR="00E21A68" w:rsidRPr="00BF7973" w:rsidRDefault="00A817E4">
            <w:pPr>
              <w:rPr>
                <w:sz w:val="20"/>
              </w:rPr>
            </w:pPr>
            <w:r w:rsidRPr="00BF7973">
              <w:rPr>
                <w:sz w:val="20"/>
              </w:rPr>
              <w:t>Charlotte Davies</w:t>
            </w:r>
          </w:p>
        </w:tc>
        <w:tc>
          <w:tcPr>
            <w:tcW w:w="5103" w:type="dxa"/>
          </w:tcPr>
          <w:p w:rsidR="00E21A68" w:rsidRPr="00BF7973" w:rsidRDefault="00847AEA" w:rsidP="00A817E4">
            <w:pPr>
              <w:rPr>
                <w:sz w:val="20"/>
              </w:rPr>
            </w:pPr>
            <w:hyperlink r:id="rId8" w:history="1">
              <w:r w:rsidR="00A817E4" w:rsidRPr="00BF7973">
                <w:rPr>
                  <w:rStyle w:val="Hyperlink"/>
                  <w:sz w:val="20"/>
                </w:rPr>
                <w:t>cdavies@graveney.wandsworth.sch.uk</w:t>
              </w:r>
            </w:hyperlink>
          </w:p>
        </w:tc>
      </w:tr>
      <w:tr w:rsidR="00E21A68" w:rsidTr="00605548">
        <w:tc>
          <w:tcPr>
            <w:tcW w:w="1408" w:type="dxa"/>
          </w:tcPr>
          <w:p w:rsidR="00E21A68" w:rsidRPr="00BF7973" w:rsidRDefault="00A817E4">
            <w:pPr>
              <w:rPr>
                <w:sz w:val="20"/>
              </w:rPr>
            </w:pPr>
            <w:r w:rsidRPr="00BF7973">
              <w:rPr>
                <w:sz w:val="20"/>
              </w:rPr>
              <w:t>12CHG</w:t>
            </w:r>
          </w:p>
        </w:tc>
        <w:tc>
          <w:tcPr>
            <w:tcW w:w="2698" w:type="dxa"/>
          </w:tcPr>
          <w:p w:rsidR="00E21A68" w:rsidRPr="00BF7973" w:rsidRDefault="00086077">
            <w:pPr>
              <w:rPr>
                <w:sz w:val="20"/>
              </w:rPr>
            </w:pPr>
            <w:r w:rsidRPr="00BF7973">
              <w:rPr>
                <w:sz w:val="20"/>
              </w:rPr>
              <w:t>Charlotte Glenn</w:t>
            </w:r>
          </w:p>
        </w:tc>
        <w:tc>
          <w:tcPr>
            <w:tcW w:w="5103" w:type="dxa"/>
          </w:tcPr>
          <w:p w:rsidR="00E21A68" w:rsidRPr="00BF7973" w:rsidRDefault="00847AEA" w:rsidP="00086077">
            <w:pPr>
              <w:rPr>
                <w:sz w:val="20"/>
              </w:rPr>
            </w:pPr>
            <w:hyperlink r:id="rId9" w:history="1">
              <w:r w:rsidR="00086077" w:rsidRPr="00BF7973">
                <w:rPr>
                  <w:rStyle w:val="Hyperlink"/>
                  <w:sz w:val="20"/>
                </w:rPr>
                <w:t>cglenn@graveney.wandsworth.sch.uk</w:t>
              </w:r>
            </w:hyperlink>
          </w:p>
        </w:tc>
      </w:tr>
      <w:tr w:rsidR="00E21A68" w:rsidTr="00605548">
        <w:tc>
          <w:tcPr>
            <w:tcW w:w="1408" w:type="dxa"/>
          </w:tcPr>
          <w:p w:rsidR="00E21A68" w:rsidRPr="00BF7973" w:rsidRDefault="00E21A68" w:rsidP="00086077">
            <w:pPr>
              <w:rPr>
                <w:sz w:val="20"/>
              </w:rPr>
            </w:pPr>
            <w:r w:rsidRPr="00BF7973">
              <w:rPr>
                <w:sz w:val="20"/>
              </w:rPr>
              <w:t>12</w:t>
            </w:r>
            <w:r w:rsidR="00086077" w:rsidRPr="00BF7973">
              <w:rPr>
                <w:sz w:val="20"/>
              </w:rPr>
              <w:t>CJC</w:t>
            </w:r>
          </w:p>
        </w:tc>
        <w:tc>
          <w:tcPr>
            <w:tcW w:w="2698" w:type="dxa"/>
          </w:tcPr>
          <w:p w:rsidR="00E21A68" w:rsidRPr="00BF7973" w:rsidRDefault="00086077">
            <w:pPr>
              <w:rPr>
                <w:sz w:val="20"/>
              </w:rPr>
            </w:pPr>
            <w:r w:rsidRPr="00BF7973">
              <w:rPr>
                <w:sz w:val="20"/>
              </w:rPr>
              <w:t>Clare Carney</w:t>
            </w:r>
          </w:p>
        </w:tc>
        <w:tc>
          <w:tcPr>
            <w:tcW w:w="5103" w:type="dxa"/>
          </w:tcPr>
          <w:p w:rsidR="00E21A68" w:rsidRPr="00BF7973" w:rsidRDefault="00847AEA" w:rsidP="00086077">
            <w:pPr>
              <w:rPr>
                <w:sz w:val="20"/>
              </w:rPr>
            </w:pPr>
            <w:hyperlink r:id="rId10" w:history="1">
              <w:r w:rsidR="00086077" w:rsidRPr="00BF7973">
                <w:rPr>
                  <w:rStyle w:val="Hyperlink"/>
                  <w:sz w:val="20"/>
                </w:rPr>
                <w:t>ccarney@graveney.wandsworth.sch.uk</w:t>
              </w:r>
            </w:hyperlink>
          </w:p>
        </w:tc>
      </w:tr>
      <w:tr w:rsidR="00E21A68" w:rsidTr="00605548">
        <w:tc>
          <w:tcPr>
            <w:tcW w:w="1408" w:type="dxa"/>
          </w:tcPr>
          <w:p w:rsidR="00E21A68" w:rsidRPr="00BF7973" w:rsidRDefault="00086077">
            <w:pPr>
              <w:rPr>
                <w:sz w:val="20"/>
              </w:rPr>
            </w:pPr>
            <w:r w:rsidRPr="00BF7973">
              <w:rPr>
                <w:sz w:val="20"/>
              </w:rPr>
              <w:t>12DJG</w:t>
            </w:r>
          </w:p>
        </w:tc>
        <w:tc>
          <w:tcPr>
            <w:tcW w:w="2698" w:type="dxa"/>
          </w:tcPr>
          <w:p w:rsidR="00E21A68" w:rsidRPr="00BF7973" w:rsidRDefault="00086077">
            <w:pPr>
              <w:rPr>
                <w:sz w:val="20"/>
              </w:rPr>
            </w:pPr>
            <w:r w:rsidRPr="00BF7973">
              <w:rPr>
                <w:sz w:val="20"/>
              </w:rPr>
              <w:t>Dave Gould</w:t>
            </w:r>
          </w:p>
        </w:tc>
        <w:tc>
          <w:tcPr>
            <w:tcW w:w="5103" w:type="dxa"/>
          </w:tcPr>
          <w:p w:rsidR="00E21A68" w:rsidRPr="00BF7973" w:rsidRDefault="00847AEA" w:rsidP="00086077">
            <w:pPr>
              <w:rPr>
                <w:sz w:val="20"/>
              </w:rPr>
            </w:pPr>
            <w:hyperlink r:id="rId11" w:history="1">
              <w:r w:rsidR="00086077" w:rsidRPr="00BF7973">
                <w:rPr>
                  <w:rStyle w:val="Hyperlink"/>
                  <w:sz w:val="20"/>
                </w:rPr>
                <w:t>dgould@graveney.wandsworth.sch.uk</w:t>
              </w:r>
            </w:hyperlink>
          </w:p>
        </w:tc>
      </w:tr>
      <w:tr w:rsidR="00E21A68" w:rsidTr="00605548">
        <w:tc>
          <w:tcPr>
            <w:tcW w:w="1408" w:type="dxa"/>
          </w:tcPr>
          <w:p w:rsidR="00E21A68" w:rsidRPr="00BF7973" w:rsidRDefault="00E21A68" w:rsidP="00086077">
            <w:pPr>
              <w:rPr>
                <w:sz w:val="20"/>
              </w:rPr>
            </w:pPr>
            <w:r w:rsidRPr="00BF7973">
              <w:rPr>
                <w:sz w:val="20"/>
              </w:rPr>
              <w:t>12</w:t>
            </w:r>
            <w:r w:rsidR="00086077" w:rsidRPr="00BF7973">
              <w:rPr>
                <w:sz w:val="20"/>
              </w:rPr>
              <w:t>EXV</w:t>
            </w:r>
          </w:p>
        </w:tc>
        <w:tc>
          <w:tcPr>
            <w:tcW w:w="2698" w:type="dxa"/>
          </w:tcPr>
          <w:p w:rsidR="00E21A68" w:rsidRPr="00BF7973" w:rsidRDefault="00086077">
            <w:pPr>
              <w:rPr>
                <w:sz w:val="20"/>
              </w:rPr>
            </w:pPr>
            <w:r w:rsidRPr="00BF7973">
              <w:rPr>
                <w:sz w:val="20"/>
              </w:rPr>
              <w:t>Emine Vahib</w:t>
            </w:r>
          </w:p>
        </w:tc>
        <w:tc>
          <w:tcPr>
            <w:tcW w:w="5103" w:type="dxa"/>
          </w:tcPr>
          <w:p w:rsidR="00E21A68" w:rsidRPr="00BF7973" w:rsidRDefault="00847AEA" w:rsidP="00086077">
            <w:pPr>
              <w:rPr>
                <w:sz w:val="20"/>
              </w:rPr>
            </w:pPr>
            <w:hyperlink r:id="rId12" w:history="1">
              <w:r w:rsidR="00086077" w:rsidRPr="00BF7973">
                <w:rPr>
                  <w:rStyle w:val="Hyperlink"/>
                  <w:sz w:val="20"/>
                </w:rPr>
                <w:t>evahib@graveney.wandsworth.sch.uk</w:t>
              </w:r>
            </w:hyperlink>
          </w:p>
        </w:tc>
      </w:tr>
      <w:tr w:rsidR="00E21A68" w:rsidTr="00605548">
        <w:tc>
          <w:tcPr>
            <w:tcW w:w="1408" w:type="dxa"/>
          </w:tcPr>
          <w:p w:rsidR="00E21A68" w:rsidRPr="00BF7973" w:rsidRDefault="00086077">
            <w:pPr>
              <w:rPr>
                <w:sz w:val="20"/>
              </w:rPr>
            </w:pPr>
            <w:r w:rsidRPr="00BF7973">
              <w:rPr>
                <w:sz w:val="20"/>
              </w:rPr>
              <w:t>12JER</w:t>
            </w:r>
          </w:p>
        </w:tc>
        <w:tc>
          <w:tcPr>
            <w:tcW w:w="2698" w:type="dxa"/>
          </w:tcPr>
          <w:p w:rsidR="00E21A68" w:rsidRPr="00BF7973" w:rsidRDefault="00086077">
            <w:pPr>
              <w:rPr>
                <w:sz w:val="20"/>
              </w:rPr>
            </w:pPr>
            <w:r w:rsidRPr="00BF7973">
              <w:rPr>
                <w:sz w:val="20"/>
              </w:rPr>
              <w:t>James Rees</w:t>
            </w:r>
          </w:p>
        </w:tc>
        <w:tc>
          <w:tcPr>
            <w:tcW w:w="5103" w:type="dxa"/>
          </w:tcPr>
          <w:p w:rsidR="00E21A68" w:rsidRPr="00BF7973" w:rsidRDefault="00847AEA" w:rsidP="00086077">
            <w:pPr>
              <w:rPr>
                <w:sz w:val="20"/>
              </w:rPr>
            </w:pPr>
            <w:hyperlink r:id="rId13" w:history="1">
              <w:r w:rsidR="00086077" w:rsidRPr="00BF7973">
                <w:rPr>
                  <w:rStyle w:val="Hyperlink"/>
                  <w:sz w:val="20"/>
                </w:rPr>
                <w:t>jrees@graveney.wandsworth.sch.uk</w:t>
              </w:r>
            </w:hyperlink>
          </w:p>
        </w:tc>
      </w:tr>
      <w:tr w:rsidR="00E21A68" w:rsidTr="00605548">
        <w:tc>
          <w:tcPr>
            <w:tcW w:w="1408" w:type="dxa"/>
          </w:tcPr>
          <w:p w:rsidR="00E21A68" w:rsidRPr="00BF7973" w:rsidRDefault="00086077">
            <w:pPr>
              <w:rPr>
                <w:sz w:val="20"/>
              </w:rPr>
            </w:pPr>
            <w:r w:rsidRPr="00BF7973">
              <w:rPr>
                <w:sz w:val="20"/>
              </w:rPr>
              <w:t>12JHH</w:t>
            </w:r>
          </w:p>
        </w:tc>
        <w:tc>
          <w:tcPr>
            <w:tcW w:w="2698" w:type="dxa"/>
          </w:tcPr>
          <w:p w:rsidR="00E21A68" w:rsidRPr="00BF7973" w:rsidRDefault="00086077">
            <w:pPr>
              <w:rPr>
                <w:sz w:val="20"/>
              </w:rPr>
            </w:pPr>
            <w:r w:rsidRPr="00BF7973">
              <w:rPr>
                <w:sz w:val="20"/>
              </w:rPr>
              <w:t>Jack Harding</w:t>
            </w:r>
          </w:p>
        </w:tc>
        <w:tc>
          <w:tcPr>
            <w:tcW w:w="5103" w:type="dxa"/>
          </w:tcPr>
          <w:p w:rsidR="00E21A68" w:rsidRPr="00BF7973" w:rsidRDefault="00847AEA">
            <w:pPr>
              <w:rPr>
                <w:sz w:val="20"/>
              </w:rPr>
            </w:pPr>
            <w:hyperlink r:id="rId14" w:history="1">
              <w:r w:rsidR="00086077" w:rsidRPr="00BF7973">
                <w:rPr>
                  <w:rStyle w:val="Hyperlink"/>
                  <w:sz w:val="20"/>
                </w:rPr>
                <w:t>jharding@graveney.wandsworth.sch.uk</w:t>
              </w:r>
            </w:hyperlink>
          </w:p>
        </w:tc>
      </w:tr>
      <w:tr w:rsidR="00E21A68" w:rsidTr="00605548">
        <w:tc>
          <w:tcPr>
            <w:tcW w:w="1408" w:type="dxa"/>
          </w:tcPr>
          <w:p w:rsidR="00E21A68" w:rsidRPr="00BF7973" w:rsidRDefault="00086077">
            <w:pPr>
              <w:rPr>
                <w:sz w:val="20"/>
              </w:rPr>
            </w:pPr>
            <w:r w:rsidRPr="00BF7973">
              <w:rPr>
                <w:sz w:val="20"/>
              </w:rPr>
              <w:t>12JRT</w:t>
            </w:r>
          </w:p>
        </w:tc>
        <w:tc>
          <w:tcPr>
            <w:tcW w:w="2698" w:type="dxa"/>
          </w:tcPr>
          <w:p w:rsidR="00E21A68" w:rsidRPr="00BF7973" w:rsidRDefault="00086077">
            <w:pPr>
              <w:rPr>
                <w:sz w:val="20"/>
              </w:rPr>
            </w:pPr>
            <w:r w:rsidRPr="00BF7973">
              <w:rPr>
                <w:sz w:val="20"/>
              </w:rPr>
              <w:t>Jamie Tassell</w:t>
            </w:r>
          </w:p>
        </w:tc>
        <w:tc>
          <w:tcPr>
            <w:tcW w:w="5103" w:type="dxa"/>
          </w:tcPr>
          <w:p w:rsidR="00E21A68" w:rsidRPr="00BF7973" w:rsidRDefault="00847AEA" w:rsidP="00086077">
            <w:pPr>
              <w:rPr>
                <w:sz w:val="20"/>
              </w:rPr>
            </w:pPr>
            <w:hyperlink r:id="rId15" w:history="1">
              <w:r w:rsidR="00086077" w:rsidRPr="00BF7973">
                <w:rPr>
                  <w:rStyle w:val="Hyperlink"/>
                  <w:sz w:val="20"/>
                </w:rPr>
                <w:t>jtassell@graveney.wandsworth.sch.uk</w:t>
              </w:r>
            </w:hyperlink>
          </w:p>
        </w:tc>
      </w:tr>
      <w:tr w:rsidR="00E21A68" w:rsidTr="00605548">
        <w:tc>
          <w:tcPr>
            <w:tcW w:w="1408" w:type="dxa"/>
          </w:tcPr>
          <w:p w:rsidR="00E21A68" w:rsidRPr="00BF7973" w:rsidRDefault="00E21A68" w:rsidP="00086077">
            <w:pPr>
              <w:rPr>
                <w:sz w:val="20"/>
              </w:rPr>
            </w:pPr>
            <w:r w:rsidRPr="00BF7973">
              <w:rPr>
                <w:sz w:val="20"/>
              </w:rPr>
              <w:t>12</w:t>
            </w:r>
            <w:r w:rsidR="00086077" w:rsidRPr="00BF7973">
              <w:rPr>
                <w:sz w:val="20"/>
              </w:rPr>
              <w:t>LMQ</w:t>
            </w:r>
          </w:p>
        </w:tc>
        <w:tc>
          <w:tcPr>
            <w:tcW w:w="2698" w:type="dxa"/>
          </w:tcPr>
          <w:p w:rsidR="00605548" w:rsidRPr="00BF7973" w:rsidRDefault="00E21A68" w:rsidP="00086077">
            <w:pPr>
              <w:rPr>
                <w:sz w:val="20"/>
              </w:rPr>
            </w:pPr>
            <w:r w:rsidRPr="00BF7973">
              <w:rPr>
                <w:sz w:val="20"/>
              </w:rPr>
              <w:t>Laur</w:t>
            </w:r>
            <w:r w:rsidR="00086077" w:rsidRPr="00BF7973">
              <w:rPr>
                <w:sz w:val="20"/>
              </w:rPr>
              <w:t>a Quinn</w:t>
            </w:r>
          </w:p>
        </w:tc>
        <w:tc>
          <w:tcPr>
            <w:tcW w:w="5103" w:type="dxa"/>
          </w:tcPr>
          <w:p w:rsidR="00605548" w:rsidRPr="00BF7973" w:rsidRDefault="00847AEA">
            <w:pPr>
              <w:rPr>
                <w:color w:val="0563C1"/>
                <w:sz w:val="20"/>
                <w:u w:val="single"/>
              </w:rPr>
            </w:pPr>
            <w:hyperlink r:id="rId16" w:history="1">
              <w:r w:rsidR="00086077" w:rsidRPr="00BF7973">
                <w:rPr>
                  <w:rStyle w:val="Hyperlink"/>
                  <w:sz w:val="20"/>
                </w:rPr>
                <w:t>lquinn@graveney.wandsworth.sch.uk</w:t>
              </w:r>
            </w:hyperlink>
          </w:p>
        </w:tc>
      </w:tr>
      <w:tr w:rsidR="00E21A68" w:rsidTr="00605548">
        <w:tc>
          <w:tcPr>
            <w:tcW w:w="1408" w:type="dxa"/>
          </w:tcPr>
          <w:p w:rsidR="00E21A68" w:rsidRPr="00BF7973" w:rsidRDefault="00E21A68" w:rsidP="00086077">
            <w:pPr>
              <w:rPr>
                <w:sz w:val="20"/>
              </w:rPr>
            </w:pPr>
            <w:r w:rsidRPr="00BF7973">
              <w:rPr>
                <w:sz w:val="20"/>
              </w:rPr>
              <w:t>12</w:t>
            </w:r>
            <w:r w:rsidR="00086077" w:rsidRPr="00BF7973">
              <w:rPr>
                <w:sz w:val="20"/>
              </w:rPr>
              <w:t>LUR</w:t>
            </w:r>
          </w:p>
        </w:tc>
        <w:tc>
          <w:tcPr>
            <w:tcW w:w="2698" w:type="dxa"/>
          </w:tcPr>
          <w:p w:rsidR="00E21A68" w:rsidRPr="00BF7973" w:rsidRDefault="00086077">
            <w:pPr>
              <w:rPr>
                <w:sz w:val="20"/>
              </w:rPr>
            </w:pPr>
            <w:r w:rsidRPr="00BF7973">
              <w:rPr>
                <w:sz w:val="20"/>
              </w:rPr>
              <w:t>Luca Revelent</w:t>
            </w:r>
          </w:p>
        </w:tc>
        <w:tc>
          <w:tcPr>
            <w:tcW w:w="5103" w:type="dxa"/>
          </w:tcPr>
          <w:p w:rsidR="00E21A68" w:rsidRPr="00BF7973" w:rsidRDefault="00847AEA">
            <w:pPr>
              <w:rPr>
                <w:sz w:val="20"/>
              </w:rPr>
            </w:pPr>
            <w:hyperlink r:id="rId17" w:history="1">
              <w:r w:rsidR="00086077" w:rsidRPr="00BF7973">
                <w:rPr>
                  <w:rStyle w:val="Hyperlink"/>
                  <w:sz w:val="20"/>
                </w:rPr>
                <w:t>rrevelent@graveney.wandsworth.sch.uk</w:t>
              </w:r>
            </w:hyperlink>
          </w:p>
        </w:tc>
      </w:tr>
      <w:tr w:rsidR="00E21A68" w:rsidTr="00605548">
        <w:tc>
          <w:tcPr>
            <w:tcW w:w="1408" w:type="dxa"/>
          </w:tcPr>
          <w:p w:rsidR="00E21A68" w:rsidRPr="00BF7973" w:rsidRDefault="00086077">
            <w:pPr>
              <w:rPr>
                <w:sz w:val="20"/>
              </w:rPr>
            </w:pPr>
            <w:r w:rsidRPr="00BF7973">
              <w:rPr>
                <w:sz w:val="20"/>
              </w:rPr>
              <w:t>12MES</w:t>
            </w:r>
          </w:p>
        </w:tc>
        <w:tc>
          <w:tcPr>
            <w:tcW w:w="2698" w:type="dxa"/>
          </w:tcPr>
          <w:p w:rsidR="00E21A68" w:rsidRPr="00BF7973" w:rsidRDefault="00086077">
            <w:pPr>
              <w:rPr>
                <w:sz w:val="20"/>
              </w:rPr>
            </w:pPr>
            <w:r w:rsidRPr="00BF7973">
              <w:rPr>
                <w:sz w:val="20"/>
              </w:rPr>
              <w:t>Molly Smith</w:t>
            </w:r>
          </w:p>
        </w:tc>
        <w:tc>
          <w:tcPr>
            <w:tcW w:w="5103" w:type="dxa"/>
          </w:tcPr>
          <w:p w:rsidR="00E21A68" w:rsidRPr="00BF7973" w:rsidRDefault="00847AEA">
            <w:pPr>
              <w:rPr>
                <w:sz w:val="20"/>
              </w:rPr>
            </w:pPr>
            <w:hyperlink r:id="rId18" w:history="1">
              <w:r w:rsidR="00086077" w:rsidRPr="00BF7973">
                <w:rPr>
                  <w:rStyle w:val="Hyperlink"/>
                  <w:sz w:val="20"/>
                </w:rPr>
                <w:t>msmith@graveney.wandsworth.sch.uk</w:t>
              </w:r>
            </w:hyperlink>
          </w:p>
        </w:tc>
      </w:tr>
      <w:tr w:rsidR="00E21A68" w:rsidTr="00605548">
        <w:tc>
          <w:tcPr>
            <w:tcW w:w="1408" w:type="dxa"/>
          </w:tcPr>
          <w:p w:rsidR="00E21A68" w:rsidRPr="00BF7973" w:rsidRDefault="00086077">
            <w:pPr>
              <w:rPr>
                <w:sz w:val="20"/>
              </w:rPr>
            </w:pPr>
            <w:r w:rsidRPr="00BF7973">
              <w:rPr>
                <w:sz w:val="20"/>
              </w:rPr>
              <w:t>12MGC</w:t>
            </w:r>
          </w:p>
        </w:tc>
        <w:tc>
          <w:tcPr>
            <w:tcW w:w="2698" w:type="dxa"/>
          </w:tcPr>
          <w:p w:rsidR="00E21A68" w:rsidRPr="00BF7973" w:rsidRDefault="00086077">
            <w:pPr>
              <w:rPr>
                <w:sz w:val="20"/>
              </w:rPr>
            </w:pPr>
            <w:r w:rsidRPr="00BF7973">
              <w:rPr>
                <w:sz w:val="20"/>
              </w:rPr>
              <w:t>Michael Coad</w:t>
            </w:r>
          </w:p>
        </w:tc>
        <w:tc>
          <w:tcPr>
            <w:tcW w:w="5103" w:type="dxa"/>
          </w:tcPr>
          <w:p w:rsidR="00E21A68" w:rsidRPr="00BF7973" w:rsidRDefault="00847AEA">
            <w:pPr>
              <w:rPr>
                <w:sz w:val="20"/>
              </w:rPr>
            </w:pPr>
            <w:hyperlink r:id="rId19" w:history="1">
              <w:r w:rsidR="00086077" w:rsidRPr="00BF7973">
                <w:rPr>
                  <w:rStyle w:val="Hyperlink"/>
                  <w:sz w:val="20"/>
                </w:rPr>
                <w:t>mcoad@graveney.wandsworth.sch.uk</w:t>
              </w:r>
            </w:hyperlink>
          </w:p>
        </w:tc>
      </w:tr>
      <w:tr w:rsidR="00E21A68" w:rsidTr="00605548">
        <w:tc>
          <w:tcPr>
            <w:tcW w:w="1408" w:type="dxa"/>
          </w:tcPr>
          <w:p w:rsidR="00E21A68" w:rsidRPr="00BF7973" w:rsidRDefault="00086077">
            <w:pPr>
              <w:rPr>
                <w:sz w:val="20"/>
              </w:rPr>
            </w:pPr>
            <w:r w:rsidRPr="00BF7973">
              <w:rPr>
                <w:sz w:val="20"/>
              </w:rPr>
              <w:t>12OHS</w:t>
            </w:r>
          </w:p>
        </w:tc>
        <w:tc>
          <w:tcPr>
            <w:tcW w:w="2698" w:type="dxa"/>
          </w:tcPr>
          <w:p w:rsidR="00E21A68" w:rsidRPr="00BF7973" w:rsidRDefault="00086077">
            <w:pPr>
              <w:rPr>
                <w:sz w:val="20"/>
              </w:rPr>
            </w:pPr>
            <w:r w:rsidRPr="00BF7973">
              <w:rPr>
                <w:sz w:val="20"/>
              </w:rPr>
              <w:t>Oliver Holliday Smith</w:t>
            </w:r>
          </w:p>
        </w:tc>
        <w:tc>
          <w:tcPr>
            <w:tcW w:w="5103" w:type="dxa"/>
          </w:tcPr>
          <w:p w:rsidR="00E21A68" w:rsidRPr="00BF7973" w:rsidRDefault="00847AEA">
            <w:pPr>
              <w:rPr>
                <w:sz w:val="20"/>
              </w:rPr>
            </w:pPr>
            <w:hyperlink r:id="rId20" w:history="1">
              <w:r w:rsidR="00086077" w:rsidRPr="00BF7973">
                <w:rPr>
                  <w:rStyle w:val="Hyperlink"/>
                  <w:sz w:val="20"/>
                </w:rPr>
                <w:t>oholliday-smith@graveney.wandsworth.sch.uk</w:t>
              </w:r>
            </w:hyperlink>
          </w:p>
        </w:tc>
      </w:tr>
      <w:tr w:rsidR="00E21A68" w:rsidTr="00605548">
        <w:tc>
          <w:tcPr>
            <w:tcW w:w="1408" w:type="dxa"/>
          </w:tcPr>
          <w:p w:rsidR="00E21A68" w:rsidRPr="00BF7973" w:rsidRDefault="00086077">
            <w:pPr>
              <w:rPr>
                <w:sz w:val="20"/>
              </w:rPr>
            </w:pPr>
            <w:r w:rsidRPr="00BF7973">
              <w:rPr>
                <w:sz w:val="20"/>
              </w:rPr>
              <w:t>12RMS</w:t>
            </w:r>
          </w:p>
        </w:tc>
        <w:tc>
          <w:tcPr>
            <w:tcW w:w="2698" w:type="dxa"/>
          </w:tcPr>
          <w:p w:rsidR="00E21A68" w:rsidRPr="00BF7973" w:rsidRDefault="00086077">
            <w:pPr>
              <w:rPr>
                <w:sz w:val="20"/>
              </w:rPr>
            </w:pPr>
            <w:r w:rsidRPr="00BF7973">
              <w:rPr>
                <w:sz w:val="20"/>
              </w:rPr>
              <w:t>Rory Schwarz</w:t>
            </w:r>
          </w:p>
        </w:tc>
        <w:tc>
          <w:tcPr>
            <w:tcW w:w="5103" w:type="dxa"/>
          </w:tcPr>
          <w:p w:rsidR="00E21A68" w:rsidRPr="00BF7973" w:rsidRDefault="00847AEA" w:rsidP="00086077">
            <w:pPr>
              <w:rPr>
                <w:sz w:val="20"/>
              </w:rPr>
            </w:pPr>
            <w:hyperlink r:id="rId21" w:history="1">
              <w:r w:rsidR="00086077" w:rsidRPr="00BF7973">
                <w:rPr>
                  <w:rStyle w:val="Hyperlink"/>
                  <w:sz w:val="20"/>
                </w:rPr>
                <w:t>rschwarz@graveney.wandsworth.sch.uk</w:t>
              </w:r>
            </w:hyperlink>
          </w:p>
        </w:tc>
      </w:tr>
      <w:tr w:rsidR="00086077" w:rsidTr="00605548">
        <w:tc>
          <w:tcPr>
            <w:tcW w:w="1408" w:type="dxa"/>
          </w:tcPr>
          <w:p w:rsidR="00086077" w:rsidRPr="00BF7973" w:rsidRDefault="00086077">
            <w:pPr>
              <w:rPr>
                <w:sz w:val="20"/>
              </w:rPr>
            </w:pPr>
            <w:r w:rsidRPr="00BF7973">
              <w:rPr>
                <w:sz w:val="20"/>
              </w:rPr>
              <w:t>12RXS</w:t>
            </w:r>
          </w:p>
        </w:tc>
        <w:tc>
          <w:tcPr>
            <w:tcW w:w="2698" w:type="dxa"/>
          </w:tcPr>
          <w:p w:rsidR="00086077" w:rsidRPr="00BF7973" w:rsidRDefault="00086077">
            <w:pPr>
              <w:rPr>
                <w:sz w:val="20"/>
              </w:rPr>
            </w:pPr>
            <w:r w:rsidRPr="00BF7973">
              <w:rPr>
                <w:sz w:val="20"/>
              </w:rPr>
              <w:t>Raj Sajadah</w:t>
            </w:r>
          </w:p>
        </w:tc>
        <w:tc>
          <w:tcPr>
            <w:tcW w:w="5103" w:type="dxa"/>
          </w:tcPr>
          <w:p w:rsidR="00086077" w:rsidRPr="00BF7973" w:rsidRDefault="00086077" w:rsidP="00086077">
            <w:pPr>
              <w:rPr>
                <w:rStyle w:val="Hyperlink"/>
                <w:sz w:val="20"/>
              </w:rPr>
            </w:pPr>
            <w:r w:rsidRPr="00BF7973">
              <w:rPr>
                <w:rStyle w:val="Hyperlink"/>
                <w:sz w:val="20"/>
              </w:rPr>
              <w:t>rsajadah@graveney.wandsworth.sch.uk</w:t>
            </w:r>
          </w:p>
        </w:tc>
      </w:tr>
    </w:tbl>
    <w:p w:rsidR="00F474E0" w:rsidRDefault="00F474E0">
      <w:r>
        <w:t xml:space="preserve"> </w:t>
      </w:r>
    </w:p>
    <w:p w:rsidR="00BF7973" w:rsidRDefault="00BF7973" w:rsidP="00BF7973">
      <w:pPr>
        <w:pStyle w:val="NormalWeb"/>
        <w:spacing w:after="159" w:line="256" w:lineRule="auto"/>
        <w:rPr>
          <w:rFonts w:asciiTheme="minorHAnsi" w:hAnsiTheme="minorHAnsi" w:cstheme="minorHAnsi"/>
          <w:color w:val="000000"/>
          <w:sz w:val="22"/>
        </w:rPr>
      </w:pPr>
      <w:r w:rsidRPr="00750E53">
        <w:rPr>
          <w:rFonts w:asciiTheme="minorHAnsi" w:hAnsiTheme="minorHAnsi" w:cstheme="minorHAnsi"/>
          <w:color w:val="000000"/>
          <w:sz w:val="22"/>
        </w:rPr>
        <w:t>As mentioned above</w:t>
      </w:r>
      <w:r>
        <w:rPr>
          <w:rFonts w:asciiTheme="minorHAnsi" w:hAnsiTheme="minorHAnsi" w:cstheme="minorHAnsi"/>
          <w:color w:val="000000"/>
          <w:sz w:val="22"/>
        </w:rPr>
        <w:t>,</w:t>
      </w:r>
      <w:r w:rsidRPr="00750E53">
        <w:rPr>
          <w:rFonts w:asciiTheme="minorHAnsi" w:hAnsiTheme="minorHAnsi" w:cstheme="minorHAnsi"/>
          <w:color w:val="000000"/>
          <w:sz w:val="22"/>
        </w:rPr>
        <w:t xml:space="preserve"> your child's form tutor will be your first point of contact if you have any queries or concerns, but we would also like to introduce some other key staff who Year 12 students will be getting to know.</w:t>
      </w:r>
    </w:p>
    <w:p w:rsidR="00BF7973" w:rsidRDefault="00BF7973" w:rsidP="00BF7973">
      <w:pPr>
        <w:pStyle w:val="NormalWeb"/>
        <w:spacing w:after="159" w:line="256" w:lineRule="auto"/>
        <w:rPr>
          <w:rFonts w:asciiTheme="minorHAnsi" w:hAnsiTheme="minorHAnsi" w:cstheme="minorHAnsi"/>
          <w:color w:val="000000"/>
          <w:sz w:val="22"/>
        </w:rPr>
      </w:pPr>
    </w:p>
    <w:p w:rsidR="00BF7973" w:rsidRPr="00BC1F70" w:rsidRDefault="00BF7973" w:rsidP="00BF7973">
      <w:pPr>
        <w:pStyle w:val="NormalWeb"/>
        <w:spacing w:after="159" w:line="256" w:lineRule="auto"/>
        <w:rPr>
          <w:rFonts w:asciiTheme="minorHAnsi" w:hAnsiTheme="minorHAnsi" w:cstheme="minorHAnsi"/>
          <w:color w:val="000000"/>
          <w:sz w:val="22"/>
        </w:rPr>
      </w:pPr>
    </w:p>
    <w:tbl>
      <w:tblPr>
        <w:tblStyle w:val="TableGrid"/>
        <w:tblW w:w="0" w:type="auto"/>
        <w:tblLook w:val="04A0" w:firstRow="1" w:lastRow="0" w:firstColumn="1" w:lastColumn="0" w:noHBand="0" w:noVBand="1"/>
      </w:tblPr>
      <w:tblGrid>
        <w:gridCol w:w="1838"/>
        <w:gridCol w:w="3261"/>
        <w:gridCol w:w="3917"/>
      </w:tblGrid>
      <w:tr w:rsidR="00BF7973" w:rsidTr="007D3805">
        <w:tc>
          <w:tcPr>
            <w:tcW w:w="1838" w:type="dxa"/>
          </w:tcPr>
          <w:p w:rsidR="00BF7973" w:rsidRPr="00A817E4" w:rsidRDefault="00BF7973" w:rsidP="007D3805">
            <w:pPr>
              <w:jc w:val="center"/>
              <w:rPr>
                <w:sz w:val="20"/>
              </w:rPr>
            </w:pPr>
            <w:r w:rsidRPr="00A817E4">
              <w:rPr>
                <w:sz w:val="20"/>
              </w:rPr>
              <w:t>Name</w:t>
            </w:r>
          </w:p>
        </w:tc>
        <w:tc>
          <w:tcPr>
            <w:tcW w:w="3261" w:type="dxa"/>
          </w:tcPr>
          <w:p w:rsidR="00BF7973" w:rsidRPr="00A817E4" w:rsidRDefault="00BF7973" w:rsidP="007D3805">
            <w:pPr>
              <w:jc w:val="center"/>
              <w:rPr>
                <w:sz w:val="20"/>
              </w:rPr>
            </w:pPr>
            <w:r w:rsidRPr="00A817E4">
              <w:rPr>
                <w:sz w:val="20"/>
              </w:rPr>
              <w:t>Role</w:t>
            </w:r>
          </w:p>
        </w:tc>
        <w:tc>
          <w:tcPr>
            <w:tcW w:w="3917" w:type="dxa"/>
          </w:tcPr>
          <w:p w:rsidR="00BF7973" w:rsidRPr="00A817E4" w:rsidRDefault="00BF7973" w:rsidP="007D3805">
            <w:pPr>
              <w:jc w:val="center"/>
              <w:rPr>
                <w:sz w:val="20"/>
              </w:rPr>
            </w:pPr>
            <w:r w:rsidRPr="00A817E4">
              <w:rPr>
                <w:sz w:val="20"/>
              </w:rPr>
              <w:t>Email</w:t>
            </w:r>
          </w:p>
        </w:tc>
      </w:tr>
      <w:tr w:rsidR="00BF7973" w:rsidTr="007D3805">
        <w:tc>
          <w:tcPr>
            <w:tcW w:w="1838" w:type="dxa"/>
          </w:tcPr>
          <w:p w:rsidR="00BF7973" w:rsidRPr="00A817E4" w:rsidRDefault="00BF7973" w:rsidP="007D3805">
            <w:pPr>
              <w:rPr>
                <w:sz w:val="20"/>
              </w:rPr>
            </w:pPr>
            <w:r w:rsidRPr="00A817E4">
              <w:rPr>
                <w:sz w:val="20"/>
              </w:rPr>
              <w:t>Samantha Hayden</w:t>
            </w:r>
          </w:p>
        </w:tc>
        <w:tc>
          <w:tcPr>
            <w:tcW w:w="3261" w:type="dxa"/>
          </w:tcPr>
          <w:p w:rsidR="00BF7973" w:rsidRPr="00A817E4" w:rsidRDefault="00BF7973" w:rsidP="007D3805">
            <w:pPr>
              <w:rPr>
                <w:sz w:val="20"/>
              </w:rPr>
            </w:pPr>
            <w:r w:rsidRPr="00A817E4">
              <w:rPr>
                <w:sz w:val="20"/>
              </w:rPr>
              <w:t>Head of Year 12</w:t>
            </w:r>
          </w:p>
        </w:tc>
        <w:tc>
          <w:tcPr>
            <w:tcW w:w="3917" w:type="dxa"/>
          </w:tcPr>
          <w:p w:rsidR="00BF7973" w:rsidRPr="00A817E4" w:rsidRDefault="00847AEA" w:rsidP="007D3805">
            <w:pPr>
              <w:rPr>
                <w:sz w:val="20"/>
              </w:rPr>
            </w:pPr>
            <w:hyperlink r:id="rId22" w:history="1">
              <w:r w:rsidR="00BF7973" w:rsidRPr="00A817E4">
                <w:rPr>
                  <w:rStyle w:val="Hyperlink"/>
                  <w:sz w:val="20"/>
                </w:rPr>
                <w:t>shayden@graveney.wandsworth.sch.uk</w:t>
              </w:r>
            </w:hyperlink>
          </w:p>
        </w:tc>
      </w:tr>
      <w:tr w:rsidR="00BF7973" w:rsidTr="007D3805">
        <w:tc>
          <w:tcPr>
            <w:tcW w:w="1838" w:type="dxa"/>
          </w:tcPr>
          <w:p w:rsidR="00BF7973" w:rsidRPr="00A817E4" w:rsidRDefault="00BF7973" w:rsidP="007D3805">
            <w:pPr>
              <w:rPr>
                <w:sz w:val="20"/>
              </w:rPr>
            </w:pPr>
            <w:r w:rsidRPr="00A817E4">
              <w:rPr>
                <w:sz w:val="20"/>
              </w:rPr>
              <w:t>Esther Kumi</w:t>
            </w:r>
          </w:p>
        </w:tc>
        <w:tc>
          <w:tcPr>
            <w:tcW w:w="3261" w:type="dxa"/>
          </w:tcPr>
          <w:p w:rsidR="00BF7973" w:rsidRPr="00A817E4" w:rsidRDefault="00BF7973" w:rsidP="007D3805">
            <w:pPr>
              <w:rPr>
                <w:sz w:val="20"/>
              </w:rPr>
            </w:pPr>
            <w:r w:rsidRPr="00A817E4">
              <w:rPr>
                <w:sz w:val="20"/>
              </w:rPr>
              <w:t>Deputy Head of Year 12</w:t>
            </w:r>
          </w:p>
        </w:tc>
        <w:tc>
          <w:tcPr>
            <w:tcW w:w="3917" w:type="dxa"/>
          </w:tcPr>
          <w:p w:rsidR="00BF7973" w:rsidRPr="00A817E4" w:rsidRDefault="00847AEA" w:rsidP="007D3805">
            <w:pPr>
              <w:rPr>
                <w:sz w:val="20"/>
              </w:rPr>
            </w:pPr>
            <w:hyperlink r:id="rId23" w:history="1">
              <w:r w:rsidR="00BF7973" w:rsidRPr="00A817E4">
                <w:rPr>
                  <w:rStyle w:val="Hyperlink"/>
                  <w:sz w:val="20"/>
                </w:rPr>
                <w:t>ekumi@graveney.wandsworth.sch.uk</w:t>
              </w:r>
            </w:hyperlink>
          </w:p>
        </w:tc>
      </w:tr>
      <w:tr w:rsidR="00BF7973" w:rsidTr="007D3805">
        <w:tc>
          <w:tcPr>
            <w:tcW w:w="1838" w:type="dxa"/>
          </w:tcPr>
          <w:p w:rsidR="00BF7973" w:rsidRPr="00A817E4" w:rsidRDefault="00BF7973" w:rsidP="007D3805">
            <w:pPr>
              <w:rPr>
                <w:sz w:val="20"/>
              </w:rPr>
            </w:pPr>
            <w:r w:rsidRPr="00A817E4">
              <w:rPr>
                <w:sz w:val="20"/>
              </w:rPr>
              <w:t xml:space="preserve">Richard Trimble </w:t>
            </w:r>
          </w:p>
        </w:tc>
        <w:tc>
          <w:tcPr>
            <w:tcW w:w="3261" w:type="dxa"/>
          </w:tcPr>
          <w:p w:rsidR="00BF7973" w:rsidRPr="00A817E4" w:rsidRDefault="00BF7973" w:rsidP="007D3805">
            <w:pPr>
              <w:rPr>
                <w:sz w:val="20"/>
              </w:rPr>
            </w:pPr>
            <w:r w:rsidRPr="00A817E4">
              <w:rPr>
                <w:sz w:val="20"/>
              </w:rPr>
              <w:t>Director of Sixth Form</w:t>
            </w:r>
          </w:p>
        </w:tc>
        <w:tc>
          <w:tcPr>
            <w:tcW w:w="3917" w:type="dxa"/>
          </w:tcPr>
          <w:p w:rsidR="00BF7973" w:rsidRPr="00A817E4" w:rsidRDefault="00847AEA" w:rsidP="007D3805">
            <w:pPr>
              <w:rPr>
                <w:sz w:val="20"/>
              </w:rPr>
            </w:pPr>
            <w:hyperlink r:id="rId24" w:history="1">
              <w:r w:rsidR="00BF7973" w:rsidRPr="00A817E4">
                <w:rPr>
                  <w:rStyle w:val="Hyperlink"/>
                  <w:sz w:val="20"/>
                </w:rPr>
                <w:t>rtrimble@graveney.wandsworth.sch.uk</w:t>
              </w:r>
            </w:hyperlink>
          </w:p>
        </w:tc>
      </w:tr>
      <w:tr w:rsidR="00BF7973" w:rsidTr="007D3805">
        <w:tc>
          <w:tcPr>
            <w:tcW w:w="1838" w:type="dxa"/>
          </w:tcPr>
          <w:p w:rsidR="00BF7973" w:rsidRPr="00A817E4" w:rsidRDefault="00BF7973" w:rsidP="007D3805">
            <w:pPr>
              <w:rPr>
                <w:sz w:val="20"/>
              </w:rPr>
            </w:pPr>
            <w:r w:rsidRPr="00A817E4">
              <w:rPr>
                <w:sz w:val="20"/>
              </w:rPr>
              <w:t>Zaki Kazi</w:t>
            </w:r>
          </w:p>
        </w:tc>
        <w:tc>
          <w:tcPr>
            <w:tcW w:w="3261" w:type="dxa"/>
          </w:tcPr>
          <w:p w:rsidR="00BF7973" w:rsidRPr="00A817E4" w:rsidRDefault="00BF7973" w:rsidP="007D3805">
            <w:pPr>
              <w:rPr>
                <w:sz w:val="20"/>
              </w:rPr>
            </w:pPr>
            <w:r w:rsidRPr="00A817E4">
              <w:rPr>
                <w:sz w:val="20"/>
              </w:rPr>
              <w:t>Deputy Director of Sixth Form</w:t>
            </w:r>
          </w:p>
        </w:tc>
        <w:tc>
          <w:tcPr>
            <w:tcW w:w="3917" w:type="dxa"/>
          </w:tcPr>
          <w:p w:rsidR="00BF7973" w:rsidRPr="00A817E4" w:rsidRDefault="00847AEA" w:rsidP="007D3805">
            <w:pPr>
              <w:rPr>
                <w:sz w:val="20"/>
              </w:rPr>
            </w:pPr>
            <w:hyperlink r:id="rId25" w:history="1">
              <w:r w:rsidR="00BF7973" w:rsidRPr="00A817E4">
                <w:rPr>
                  <w:rStyle w:val="Hyperlink"/>
                  <w:sz w:val="20"/>
                </w:rPr>
                <w:t>zkazi@graveney.wandsworth.sch.uk</w:t>
              </w:r>
            </w:hyperlink>
          </w:p>
        </w:tc>
      </w:tr>
      <w:tr w:rsidR="00BF7973" w:rsidTr="007D3805">
        <w:tc>
          <w:tcPr>
            <w:tcW w:w="1838" w:type="dxa"/>
          </w:tcPr>
          <w:p w:rsidR="00BF7973" w:rsidRPr="00A817E4" w:rsidRDefault="00BF7973" w:rsidP="007D3805">
            <w:pPr>
              <w:rPr>
                <w:sz w:val="20"/>
              </w:rPr>
            </w:pPr>
            <w:r w:rsidRPr="00A817E4">
              <w:rPr>
                <w:sz w:val="20"/>
              </w:rPr>
              <w:t>Shivani Panchal</w:t>
            </w:r>
          </w:p>
        </w:tc>
        <w:tc>
          <w:tcPr>
            <w:tcW w:w="3261" w:type="dxa"/>
          </w:tcPr>
          <w:p w:rsidR="00BF7973" w:rsidRPr="00A817E4" w:rsidRDefault="00BF7973" w:rsidP="007D3805">
            <w:pPr>
              <w:rPr>
                <w:sz w:val="20"/>
              </w:rPr>
            </w:pPr>
            <w:r w:rsidRPr="00A817E4">
              <w:rPr>
                <w:sz w:val="20"/>
              </w:rPr>
              <w:t>KS5 Equity and Inclusion Officer</w:t>
            </w:r>
          </w:p>
        </w:tc>
        <w:tc>
          <w:tcPr>
            <w:tcW w:w="3917" w:type="dxa"/>
          </w:tcPr>
          <w:p w:rsidR="00BF7973" w:rsidRPr="00A817E4" w:rsidRDefault="00847AEA" w:rsidP="007D3805">
            <w:pPr>
              <w:rPr>
                <w:rStyle w:val="Hyperlink"/>
                <w:sz w:val="20"/>
              </w:rPr>
            </w:pPr>
            <w:hyperlink r:id="rId26" w:history="1">
              <w:r w:rsidR="00BF7973" w:rsidRPr="00A817E4">
                <w:rPr>
                  <w:rStyle w:val="Hyperlink"/>
                  <w:sz w:val="20"/>
                </w:rPr>
                <w:t>spanchal@graveney.wandsworth.sch.uk</w:t>
              </w:r>
            </w:hyperlink>
            <w:r w:rsidR="00BF7973" w:rsidRPr="00A817E4">
              <w:rPr>
                <w:rStyle w:val="Hyperlink"/>
                <w:sz w:val="20"/>
              </w:rPr>
              <w:t xml:space="preserve"> </w:t>
            </w:r>
          </w:p>
        </w:tc>
      </w:tr>
      <w:tr w:rsidR="00BF7973" w:rsidTr="007D3805">
        <w:tc>
          <w:tcPr>
            <w:tcW w:w="1838" w:type="dxa"/>
          </w:tcPr>
          <w:p w:rsidR="00BF7973" w:rsidRPr="00A817E4" w:rsidRDefault="00BF7973" w:rsidP="007D3805">
            <w:pPr>
              <w:rPr>
                <w:sz w:val="20"/>
              </w:rPr>
            </w:pPr>
            <w:r w:rsidRPr="00A817E4">
              <w:rPr>
                <w:sz w:val="20"/>
              </w:rPr>
              <w:t>Joseph Smith</w:t>
            </w:r>
          </w:p>
        </w:tc>
        <w:tc>
          <w:tcPr>
            <w:tcW w:w="3261" w:type="dxa"/>
          </w:tcPr>
          <w:p w:rsidR="00BF7973" w:rsidRPr="00A817E4" w:rsidRDefault="00BF7973" w:rsidP="007D3805">
            <w:pPr>
              <w:rPr>
                <w:sz w:val="20"/>
              </w:rPr>
            </w:pPr>
            <w:r w:rsidRPr="00A817E4">
              <w:rPr>
                <w:sz w:val="20"/>
              </w:rPr>
              <w:t>KS5 Student Development Officer</w:t>
            </w:r>
          </w:p>
        </w:tc>
        <w:tc>
          <w:tcPr>
            <w:tcW w:w="3917" w:type="dxa"/>
          </w:tcPr>
          <w:p w:rsidR="00BF7973" w:rsidRPr="00A817E4" w:rsidRDefault="00847AEA" w:rsidP="007D3805">
            <w:pPr>
              <w:rPr>
                <w:rStyle w:val="Hyperlink"/>
                <w:sz w:val="20"/>
              </w:rPr>
            </w:pPr>
            <w:hyperlink r:id="rId27" w:history="1">
              <w:r w:rsidR="00BF7973" w:rsidRPr="00A817E4">
                <w:rPr>
                  <w:rStyle w:val="Hyperlink"/>
                  <w:sz w:val="20"/>
                </w:rPr>
                <w:t>jbsmith@graveney.wandsworth.sch.uk</w:t>
              </w:r>
            </w:hyperlink>
            <w:r w:rsidR="00BF7973" w:rsidRPr="00A817E4">
              <w:rPr>
                <w:rStyle w:val="Hyperlink"/>
                <w:sz w:val="20"/>
              </w:rPr>
              <w:t xml:space="preserve"> </w:t>
            </w:r>
          </w:p>
        </w:tc>
      </w:tr>
      <w:tr w:rsidR="00BF7973" w:rsidTr="007D3805">
        <w:tc>
          <w:tcPr>
            <w:tcW w:w="1838" w:type="dxa"/>
          </w:tcPr>
          <w:p w:rsidR="00BF7973" w:rsidRPr="00A817E4" w:rsidRDefault="00BF7973" w:rsidP="007D3805">
            <w:pPr>
              <w:rPr>
                <w:sz w:val="20"/>
              </w:rPr>
            </w:pPr>
            <w:r w:rsidRPr="00A817E4">
              <w:rPr>
                <w:sz w:val="20"/>
              </w:rPr>
              <w:t>Zoe Appleton</w:t>
            </w:r>
          </w:p>
        </w:tc>
        <w:tc>
          <w:tcPr>
            <w:tcW w:w="3261" w:type="dxa"/>
          </w:tcPr>
          <w:p w:rsidR="00BF7973" w:rsidRPr="00A817E4" w:rsidRDefault="00BF7973" w:rsidP="007D3805">
            <w:pPr>
              <w:rPr>
                <w:sz w:val="20"/>
              </w:rPr>
            </w:pPr>
            <w:r w:rsidRPr="00A817E4">
              <w:rPr>
                <w:sz w:val="20"/>
              </w:rPr>
              <w:t>KS5 Phase Manager</w:t>
            </w:r>
          </w:p>
        </w:tc>
        <w:tc>
          <w:tcPr>
            <w:tcW w:w="3917" w:type="dxa"/>
          </w:tcPr>
          <w:p w:rsidR="00BF7973" w:rsidRPr="00A817E4" w:rsidRDefault="00847AEA" w:rsidP="007D3805">
            <w:pPr>
              <w:rPr>
                <w:sz w:val="20"/>
              </w:rPr>
            </w:pPr>
            <w:hyperlink r:id="rId28" w:history="1">
              <w:r w:rsidR="00BF7973" w:rsidRPr="00A817E4">
                <w:rPr>
                  <w:rStyle w:val="Hyperlink"/>
                  <w:sz w:val="20"/>
                </w:rPr>
                <w:t>zappleton@graveney.wandsworth.sch.uk</w:t>
              </w:r>
            </w:hyperlink>
          </w:p>
        </w:tc>
      </w:tr>
      <w:tr w:rsidR="00BF7973" w:rsidTr="007D3805">
        <w:tc>
          <w:tcPr>
            <w:tcW w:w="1838" w:type="dxa"/>
          </w:tcPr>
          <w:p w:rsidR="00BF7973" w:rsidRPr="00A817E4" w:rsidRDefault="00BF7973" w:rsidP="007D3805">
            <w:pPr>
              <w:rPr>
                <w:sz w:val="20"/>
              </w:rPr>
            </w:pPr>
            <w:r w:rsidRPr="00A817E4">
              <w:rPr>
                <w:sz w:val="20"/>
              </w:rPr>
              <w:t>Claire Wardell</w:t>
            </w:r>
          </w:p>
        </w:tc>
        <w:tc>
          <w:tcPr>
            <w:tcW w:w="3261" w:type="dxa"/>
          </w:tcPr>
          <w:p w:rsidR="00BF7973" w:rsidRPr="00A817E4" w:rsidRDefault="00BF7973" w:rsidP="007D3805">
            <w:pPr>
              <w:rPr>
                <w:sz w:val="20"/>
              </w:rPr>
            </w:pPr>
            <w:r w:rsidRPr="00A817E4">
              <w:rPr>
                <w:sz w:val="20"/>
              </w:rPr>
              <w:t>KS5 Admin Support</w:t>
            </w:r>
          </w:p>
        </w:tc>
        <w:tc>
          <w:tcPr>
            <w:tcW w:w="3917" w:type="dxa"/>
          </w:tcPr>
          <w:p w:rsidR="00BF7973" w:rsidRPr="00A817E4" w:rsidRDefault="00847AEA" w:rsidP="007D3805">
            <w:pPr>
              <w:rPr>
                <w:sz w:val="20"/>
              </w:rPr>
            </w:pPr>
            <w:hyperlink r:id="rId29" w:history="1">
              <w:r w:rsidR="00BF7973" w:rsidRPr="00A817E4">
                <w:rPr>
                  <w:rStyle w:val="Hyperlink"/>
                  <w:sz w:val="20"/>
                </w:rPr>
                <w:t>cwardell@graveney.wandsworth.sch.uk</w:t>
              </w:r>
            </w:hyperlink>
          </w:p>
        </w:tc>
      </w:tr>
      <w:tr w:rsidR="00BF7973" w:rsidTr="007D3805">
        <w:tc>
          <w:tcPr>
            <w:tcW w:w="1838" w:type="dxa"/>
          </w:tcPr>
          <w:p w:rsidR="00BF7973" w:rsidRPr="00A817E4" w:rsidRDefault="00BF7973" w:rsidP="007D3805">
            <w:pPr>
              <w:rPr>
                <w:sz w:val="20"/>
              </w:rPr>
            </w:pPr>
            <w:r w:rsidRPr="00A817E4">
              <w:rPr>
                <w:sz w:val="20"/>
              </w:rPr>
              <w:t>Alison Gelly</w:t>
            </w:r>
          </w:p>
        </w:tc>
        <w:tc>
          <w:tcPr>
            <w:tcW w:w="3261" w:type="dxa"/>
          </w:tcPr>
          <w:p w:rsidR="00BF7973" w:rsidRPr="00A817E4" w:rsidRDefault="00BF7973" w:rsidP="007D3805">
            <w:pPr>
              <w:rPr>
                <w:sz w:val="20"/>
              </w:rPr>
            </w:pPr>
            <w:r w:rsidRPr="00A817E4">
              <w:rPr>
                <w:sz w:val="20"/>
              </w:rPr>
              <w:t>KS5 Admin Support</w:t>
            </w:r>
          </w:p>
        </w:tc>
        <w:tc>
          <w:tcPr>
            <w:tcW w:w="3917" w:type="dxa"/>
          </w:tcPr>
          <w:p w:rsidR="00BF7973" w:rsidRPr="00A817E4" w:rsidRDefault="00847AEA" w:rsidP="007D3805">
            <w:pPr>
              <w:rPr>
                <w:sz w:val="20"/>
              </w:rPr>
            </w:pPr>
            <w:hyperlink r:id="rId30" w:history="1">
              <w:r w:rsidR="00BF7973" w:rsidRPr="00A817E4">
                <w:rPr>
                  <w:rStyle w:val="Hyperlink"/>
                  <w:sz w:val="20"/>
                </w:rPr>
                <w:t>agelly@graveney.wandsworth.sch.uk</w:t>
              </w:r>
            </w:hyperlink>
          </w:p>
        </w:tc>
      </w:tr>
      <w:tr w:rsidR="00BF7973" w:rsidTr="007D3805">
        <w:tc>
          <w:tcPr>
            <w:tcW w:w="1838" w:type="dxa"/>
          </w:tcPr>
          <w:p w:rsidR="00BF7973" w:rsidRPr="00A817E4" w:rsidRDefault="00BF7973" w:rsidP="007D3805">
            <w:pPr>
              <w:rPr>
                <w:sz w:val="20"/>
              </w:rPr>
            </w:pPr>
            <w:r w:rsidRPr="00A817E4">
              <w:rPr>
                <w:sz w:val="20"/>
              </w:rPr>
              <w:t>Nancy Da Costa</w:t>
            </w:r>
          </w:p>
        </w:tc>
        <w:tc>
          <w:tcPr>
            <w:tcW w:w="3261" w:type="dxa"/>
          </w:tcPr>
          <w:p w:rsidR="00BF7973" w:rsidRPr="00A817E4" w:rsidRDefault="00BF7973" w:rsidP="007D3805">
            <w:pPr>
              <w:rPr>
                <w:sz w:val="20"/>
              </w:rPr>
            </w:pPr>
            <w:r w:rsidRPr="00A817E4">
              <w:rPr>
                <w:sz w:val="20"/>
              </w:rPr>
              <w:t>KS5 Attendance Officer</w:t>
            </w:r>
          </w:p>
        </w:tc>
        <w:tc>
          <w:tcPr>
            <w:tcW w:w="3917" w:type="dxa"/>
          </w:tcPr>
          <w:p w:rsidR="00BF7973" w:rsidRPr="00A817E4" w:rsidRDefault="00847AEA" w:rsidP="007D3805">
            <w:pPr>
              <w:rPr>
                <w:sz w:val="20"/>
              </w:rPr>
            </w:pPr>
            <w:hyperlink r:id="rId31" w:history="1">
              <w:r w:rsidR="00BF7973" w:rsidRPr="00A817E4">
                <w:rPr>
                  <w:rStyle w:val="Hyperlink"/>
                  <w:sz w:val="20"/>
                </w:rPr>
                <w:t>ndacosta@graveney.wandsworth.sch.uk</w:t>
              </w:r>
            </w:hyperlink>
          </w:p>
        </w:tc>
      </w:tr>
    </w:tbl>
    <w:p w:rsidR="00BF7973" w:rsidRDefault="00BF7973"/>
    <w:p w:rsidR="00BF7973" w:rsidRDefault="009D7A31" w:rsidP="00D46B88">
      <w:pPr>
        <w:rPr>
          <w:b/>
          <w:u w:val="single"/>
        </w:rPr>
      </w:pPr>
      <w:r>
        <w:t>Sometimes</w:t>
      </w:r>
      <w:r w:rsidR="00461A70">
        <w:t>,</w:t>
      </w:r>
      <w:r>
        <w:t xml:space="preserve"> at the start of year 12</w:t>
      </w:r>
      <w:r w:rsidR="00461A70">
        <w:t>,</w:t>
      </w:r>
      <w:r>
        <w:t xml:space="preserve"> parents find it useful to let us know some background about their child. If you would like to do that</w:t>
      </w:r>
      <w:r w:rsidR="00461A70">
        <w:t>,</w:t>
      </w:r>
      <w:r>
        <w:t xml:space="preserve"> please fill in this form </w:t>
      </w:r>
      <w:hyperlink r:id="rId32" w:history="1">
        <w:r w:rsidRPr="00086077">
          <w:rPr>
            <w:rStyle w:val="Hyperlink"/>
          </w:rPr>
          <w:t>https://forms.gle/5nigRTHiRx8H7EBF6</w:t>
        </w:r>
      </w:hyperlink>
      <w:r w:rsidRPr="00086077">
        <w:t>.</w:t>
      </w:r>
      <w:r>
        <w:t xml:space="preserve"> There is no need to repeat information that was on your child’s application or enrolment form.</w:t>
      </w:r>
    </w:p>
    <w:p w:rsidR="00BF7973" w:rsidRDefault="00BF7973" w:rsidP="00D46B88">
      <w:pPr>
        <w:rPr>
          <w:b/>
          <w:u w:val="single"/>
        </w:rPr>
      </w:pPr>
    </w:p>
    <w:p w:rsidR="00D46B88" w:rsidRPr="00D46B88" w:rsidRDefault="00D46B88" w:rsidP="00D46B88">
      <w:pPr>
        <w:rPr>
          <w:b/>
          <w:u w:val="single"/>
        </w:rPr>
      </w:pPr>
      <w:r w:rsidRPr="00D46B88">
        <w:rPr>
          <w:b/>
          <w:u w:val="single"/>
        </w:rPr>
        <w:t>Relationships and Health Education Workshops</w:t>
      </w:r>
    </w:p>
    <w:p w:rsidR="00D46B88" w:rsidRPr="00D46B88" w:rsidRDefault="00D46B88" w:rsidP="00D46B88">
      <w:pPr>
        <w:rPr>
          <w:b/>
          <w:u w:val="single"/>
        </w:rPr>
      </w:pPr>
      <w:r w:rsidRPr="00D46B88">
        <w:rPr>
          <w:b/>
          <w:u w:val="single"/>
        </w:rPr>
        <w:t>Friday 11th Sept</w:t>
      </w:r>
      <w:r w:rsidR="00C20C9C">
        <w:rPr>
          <w:b/>
          <w:u w:val="single"/>
        </w:rPr>
        <w:t>ember &amp; Thursday 24th September</w:t>
      </w:r>
    </w:p>
    <w:p w:rsidR="00BF7973" w:rsidRDefault="00BF7973" w:rsidP="00D46B88">
      <w:r>
        <w:t xml:space="preserve">All students in Year 12 have PSHE lessons as part of the Wider Enrichment Programme which runs as a carousel throughout the year, alongside Careers and Critical Thinking lessons. </w:t>
      </w:r>
    </w:p>
    <w:p w:rsidR="00D46B88" w:rsidRPr="00D46B88" w:rsidRDefault="00BF7973" w:rsidP="00D46B88">
      <w:r>
        <w:t>To supplement this provision, w</w:t>
      </w:r>
      <w:r w:rsidR="00D46B88" w:rsidRPr="00D46B88">
        <w:t>e have arranged the opportunity for your child to participate in a PSHE workshops. Although we don’t normally split students in this way, we have decided to offer workshops to our boys and our girls separately. The boys’ sessions will be on Friday 11th September and the girls’ sessions on Thursday 24th September. This enables us to address specific health and social issues, and for students to engage in discussion</w:t>
      </w:r>
      <w:r w:rsidR="00D46B88">
        <w:t xml:space="preserve"> more freely in their sessions.</w:t>
      </w:r>
    </w:p>
    <w:p w:rsidR="00D46B88" w:rsidRPr="00D46B88" w:rsidRDefault="00D46B88" w:rsidP="00D46B88">
      <w:r w:rsidRPr="00D46B88">
        <w:t>The boys will have a two-hour session in small groups. Their sessions are run by a charity we have worked closely with for many years called Beyond Equality - they run workshops where young men can have an opportunity to open up, talk freely about sensitive topics and learn from the experience of others. The girls will have a one-hour session, run by Ms Vahib, our head of PSHE, discussing Women's Health, wellbeing, common concerns, and how to a</w:t>
      </w:r>
      <w:r>
        <w:t>dvocate for yourself at the GP.</w:t>
      </w:r>
    </w:p>
    <w:p w:rsidR="00D46B88" w:rsidRPr="00D46B88" w:rsidRDefault="00D46B88" w:rsidP="00D46B88">
      <w:r w:rsidRPr="00D46B88">
        <w:t xml:space="preserve">We hope that these workshops will prove useful to your child and will be an opportunity for them to reflect, ask questions and build on their existing understanding of healthy relationships, wellbeing and mental health. Your child will find the timings of their session on the </w:t>
      </w:r>
      <w:proofErr w:type="spellStart"/>
      <w:r w:rsidRPr="00D46B88">
        <w:t>Arbor</w:t>
      </w:r>
      <w:proofErr w:type="spellEnd"/>
      <w:r w:rsidRPr="00D46B88">
        <w:t xml:space="preserve"> Student App sessions are scheduled to minimise impact on lessons.</w:t>
      </w:r>
    </w:p>
    <w:p w:rsidR="00D46B88" w:rsidRDefault="00D46B88" w:rsidP="00BC1F70">
      <w:pPr>
        <w:rPr>
          <w:b/>
          <w:u w:val="single"/>
        </w:rPr>
      </w:pPr>
    </w:p>
    <w:p w:rsidR="00FF5493" w:rsidRPr="00FF5493" w:rsidRDefault="00FF5493">
      <w:pPr>
        <w:rPr>
          <w:b/>
          <w:u w:val="single"/>
        </w:rPr>
      </w:pPr>
      <w:r>
        <w:rPr>
          <w:b/>
          <w:u w:val="single"/>
        </w:rPr>
        <w:t>Clubs, Societies,</w:t>
      </w:r>
      <w:r w:rsidRPr="00FF5493">
        <w:rPr>
          <w:b/>
          <w:u w:val="single"/>
        </w:rPr>
        <w:t xml:space="preserve"> </w:t>
      </w:r>
      <w:r w:rsidR="00D46B88">
        <w:rPr>
          <w:b/>
          <w:u w:val="single"/>
        </w:rPr>
        <w:t>Sport &amp; Volunteering</w:t>
      </w:r>
      <w:r w:rsidRPr="00FF5493">
        <w:rPr>
          <w:b/>
          <w:u w:val="single"/>
        </w:rPr>
        <w:t>:</w:t>
      </w:r>
    </w:p>
    <w:p w:rsidR="00FF5493" w:rsidRDefault="00FF5493">
      <w:r>
        <w:t xml:space="preserve">We believe that Sixth Form </w:t>
      </w:r>
      <w:r w:rsidR="0018355A">
        <w:t xml:space="preserve">is not merely about academic development and that </w:t>
      </w:r>
      <w:r>
        <w:t xml:space="preserve">students should have an enriched experience of Sixth Form life outside of their lessons in preparation for their next steps. We offer </w:t>
      </w:r>
      <w:r w:rsidR="00BD37C6">
        <w:t xml:space="preserve">a wide range </w:t>
      </w:r>
      <w:r>
        <w:t>of clubs and societies, many of which are stu</w:t>
      </w:r>
      <w:r w:rsidR="0018355A">
        <w:t>dent run. O</w:t>
      </w:r>
      <w:r w:rsidR="00615A0C">
        <w:t xml:space="preserve">ur annual </w:t>
      </w:r>
      <w:r w:rsidR="008706D0" w:rsidRPr="0056336D">
        <w:rPr>
          <w:b/>
        </w:rPr>
        <w:t>Freshers’ Fair</w:t>
      </w:r>
      <w:r w:rsidR="00615A0C" w:rsidRPr="0056336D">
        <w:rPr>
          <w:b/>
        </w:rPr>
        <w:t xml:space="preserve"> </w:t>
      </w:r>
      <w:r w:rsidR="0018355A" w:rsidRPr="0056336D">
        <w:rPr>
          <w:b/>
        </w:rPr>
        <w:t xml:space="preserve">is </w:t>
      </w:r>
      <w:r w:rsidR="00BF09C5" w:rsidRPr="0056336D">
        <w:rPr>
          <w:b/>
        </w:rPr>
        <w:t>next week on Thursday</w:t>
      </w:r>
      <w:r w:rsidR="00461A70" w:rsidRPr="0056336D">
        <w:rPr>
          <w:b/>
        </w:rPr>
        <w:t>,</w:t>
      </w:r>
      <w:r w:rsidR="0056336D" w:rsidRPr="0056336D">
        <w:rPr>
          <w:b/>
        </w:rPr>
        <w:t xml:space="preserve"> 17</w:t>
      </w:r>
      <w:r w:rsidR="00BF09C5" w:rsidRPr="0056336D">
        <w:rPr>
          <w:b/>
          <w:vertAlign w:val="superscript"/>
        </w:rPr>
        <w:t>th</w:t>
      </w:r>
      <w:r w:rsidR="00BF09C5" w:rsidRPr="0056336D">
        <w:rPr>
          <w:b/>
        </w:rPr>
        <w:t xml:space="preserve"> September</w:t>
      </w:r>
      <w:r w:rsidR="00461A70" w:rsidRPr="0056336D">
        <w:rPr>
          <w:b/>
        </w:rPr>
        <w:t>,</w:t>
      </w:r>
      <w:r w:rsidR="00BF09C5" w:rsidRPr="0056336D">
        <w:t xml:space="preserve"> at lunchtime</w:t>
      </w:r>
      <w:r w:rsidR="00BF09C5">
        <w:t xml:space="preserve"> in the Sixth Form Study </w:t>
      </w:r>
      <w:r w:rsidR="00BF09C5">
        <w:lastRenderedPageBreak/>
        <w:t>Centre</w:t>
      </w:r>
      <w:r w:rsidR="0018355A">
        <w:t>.</w:t>
      </w:r>
      <w:r w:rsidR="00615A0C">
        <w:t xml:space="preserve"> </w:t>
      </w:r>
      <w:r w:rsidR="0018355A">
        <w:t>We want</w:t>
      </w:r>
      <w:r w:rsidR="00615A0C">
        <w:t xml:space="preserve"> all students to sign up to </w:t>
      </w:r>
      <w:r w:rsidR="0018355A">
        <w:t xml:space="preserve">at least </w:t>
      </w:r>
      <w:r w:rsidR="001F35DD">
        <w:t xml:space="preserve">one of the many </w:t>
      </w:r>
      <w:r w:rsidR="00615A0C">
        <w:t xml:space="preserve">clubs and societies that </w:t>
      </w:r>
      <w:r w:rsidR="001F35DD">
        <w:t xml:space="preserve">are available that </w:t>
      </w:r>
      <w:r w:rsidR="0018355A">
        <w:t xml:space="preserve">already </w:t>
      </w:r>
      <w:r w:rsidR="00461A70">
        <w:t>interest</w:t>
      </w:r>
      <w:r w:rsidR="00615A0C">
        <w:t xml:space="preserve"> them – or </w:t>
      </w:r>
      <w:r w:rsidR="0018355A">
        <w:t>take the opportunity</w:t>
      </w:r>
      <w:r w:rsidR="00615A0C">
        <w:t xml:space="preserve"> to try something new! </w:t>
      </w:r>
    </w:p>
    <w:p w:rsidR="00FF5493" w:rsidRDefault="00FF5493">
      <w:r>
        <w:t>Year 12 s</w:t>
      </w:r>
      <w:r w:rsidR="00E10EBA">
        <w:t xml:space="preserve">tudents </w:t>
      </w:r>
      <w:r w:rsidR="00BD37C6">
        <w:t>volunteer for</w:t>
      </w:r>
      <w:r>
        <w:t xml:space="preserve"> many whole school initiatives and work clo</w:t>
      </w:r>
      <w:r w:rsidR="00BD37C6">
        <w:t>sely with lower school students</w:t>
      </w:r>
      <w:r>
        <w:t>. They c</w:t>
      </w:r>
      <w:r w:rsidR="0018355A">
        <w:t>an apply to be Reading Partners or</w:t>
      </w:r>
      <w:r>
        <w:t xml:space="preserve"> Maths Partners</w:t>
      </w:r>
      <w:r w:rsidR="0018355A">
        <w:t xml:space="preserve"> with Year 7 or 8,</w:t>
      </w:r>
      <w:r>
        <w:t xml:space="preserve"> </w:t>
      </w:r>
      <w:r w:rsidR="0018355A">
        <w:t>or</w:t>
      </w:r>
      <w:r>
        <w:t xml:space="preserve"> GCSE Mentors </w:t>
      </w:r>
      <w:r w:rsidR="0018355A">
        <w:t>with Year 11.</w:t>
      </w:r>
      <w:r>
        <w:t xml:space="preserve"> </w:t>
      </w:r>
      <w:r w:rsidR="00BD37C6">
        <w:t>S</w:t>
      </w:r>
      <w:r>
        <w:t xml:space="preserve">tudents find these schemes very rewarding. These </w:t>
      </w:r>
      <w:r w:rsidR="0018355A">
        <w:t xml:space="preserve">volunteering </w:t>
      </w:r>
      <w:r w:rsidR="00461A70">
        <w:t>opportunities</w:t>
      </w:r>
      <w:r w:rsidR="0018355A">
        <w:t xml:space="preserve"> </w:t>
      </w:r>
      <w:r>
        <w:t>will be advertise</w:t>
      </w:r>
      <w:r w:rsidR="00E10EBA">
        <w:t xml:space="preserve">d during form time </w:t>
      </w:r>
      <w:r w:rsidR="0018355A">
        <w:t>over the coming weeks</w:t>
      </w:r>
      <w:r w:rsidR="00461A70">
        <w:t>,</w:t>
      </w:r>
      <w:r w:rsidR="0018355A">
        <w:t xml:space="preserve"> </w:t>
      </w:r>
      <w:r w:rsidR="00E10EBA">
        <w:t>and students will be invited to apply</w:t>
      </w:r>
      <w:r>
        <w:t>.</w:t>
      </w:r>
    </w:p>
    <w:p w:rsidR="000B27A9" w:rsidRDefault="000B27A9">
      <w:r w:rsidRPr="000B27A9">
        <w:t xml:space="preserve">Sixth Form students </w:t>
      </w:r>
      <w:r w:rsidR="00BD37C6">
        <w:t xml:space="preserve">also </w:t>
      </w:r>
      <w:r w:rsidRPr="000B27A9">
        <w:t xml:space="preserve">act as ‘guides’ at our open events during the school year – we encourage them to start getting to know the school site and </w:t>
      </w:r>
      <w:r w:rsidR="00461A70">
        <w:t>familiarise</w:t>
      </w:r>
      <w:r w:rsidRPr="000B27A9">
        <w:t xml:space="preserve"> themselves with it in preparation!  </w:t>
      </w:r>
    </w:p>
    <w:p w:rsidR="006C7935" w:rsidRDefault="0018355A">
      <w:r w:rsidRPr="000D0F3B">
        <w:t>W</w:t>
      </w:r>
      <w:r w:rsidR="006C7935" w:rsidRPr="000D0F3B">
        <w:t>e have an exciting range of external speakers over the Autumn Term</w:t>
      </w:r>
      <w:r w:rsidR="000D0F3B" w:rsidRPr="000D0F3B">
        <w:t>, and a separate letter will follow with full details of the programme.</w:t>
      </w:r>
      <w:r w:rsidR="006C7935" w:rsidRPr="000D0F3B">
        <w:t xml:space="preserve"> Do talk to your child about this, and encourage them to come along to any that may be of interest to them. The sessions will be held on Wednesday lunchtime (</w:t>
      </w:r>
      <w:r w:rsidR="000D0F3B" w:rsidRPr="000D0F3B">
        <w:t>1.30</w:t>
      </w:r>
      <w:r w:rsidR="00461A70" w:rsidRPr="000D0F3B">
        <w:t>pm</w:t>
      </w:r>
      <w:r w:rsidR="006C7935" w:rsidRPr="000D0F3B">
        <w:t>) in B2/B3 in Bradford House</w:t>
      </w:r>
      <w:r w:rsidR="00461A70" w:rsidRPr="000D0F3B">
        <w:t>,</w:t>
      </w:r>
      <w:r w:rsidR="006C7935" w:rsidRPr="000D0F3B">
        <w:t xml:space="preserve"> and we look forward to seeing them there!</w:t>
      </w:r>
      <w:r w:rsidR="006C7935">
        <w:t xml:space="preserve"> </w:t>
      </w:r>
    </w:p>
    <w:p w:rsidR="0056336D" w:rsidRPr="00682BD0" w:rsidRDefault="0056336D" w:rsidP="0056336D">
      <w:r w:rsidRPr="00682BD0">
        <w:t>Sixth Form Sport is popular with students and provides a welcome mid-week break. Social Sports is inclusive and requires no prior experience. The programme includes:</w:t>
      </w:r>
    </w:p>
    <w:p w:rsidR="0056336D" w:rsidRPr="00682BD0" w:rsidRDefault="0056336D" w:rsidP="0056336D">
      <w:pPr>
        <w:pStyle w:val="ListParagraph"/>
        <w:numPr>
          <w:ilvl w:val="0"/>
          <w:numId w:val="4"/>
        </w:numPr>
      </w:pPr>
      <w:r w:rsidRPr="00682BD0">
        <w:rPr>
          <w:b/>
        </w:rPr>
        <w:t>Social Sports – Wednesday Lunch and Period 5</w:t>
      </w:r>
      <w:r w:rsidRPr="00682BD0">
        <w:t>: Netball, Football, Rugby, Table Tennis and Badminton. Run club (Thursday Lunch)</w:t>
      </w:r>
    </w:p>
    <w:p w:rsidR="0056336D" w:rsidRPr="00682BD0" w:rsidRDefault="0056336D" w:rsidP="0056336D">
      <w:pPr>
        <w:pStyle w:val="ListParagraph"/>
        <w:numPr>
          <w:ilvl w:val="0"/>
          <w:numId w:val="4"/>
        </w:numPr>
        <w:rPr>
          <w:color w:val="000000"/>
        </w:rPr>
      </w:pPr>
      <w:r>
        <w:rPr>
          <w:b/>
          <w:bCs/>
          <w:color w:val="000000"/>
        </w:rPr>
        <w:t>Team Graveney</w:t>
      </w:r>
      <w:r>
        <w:rPr>
          <w:color w:val="000000"/>
        </w:rPr>
        <w:t>: Netball (Wed Lunch - Period 5, Top Rec; Football, Rugby (both Wed after school, Tooting Common), Basketball (Fri after school, Sports Hall) – fixtures take place on Wednesday afternoons where possible.</w:t>
      </w:r>
      <w:r>
        <w:rPr>
          <w:color w:val="000000"/>
          <w:sz w:val="14"/>
          <w:szCs w:val="14"/>
        </w:rPr>
        <w:t>    </w:t>
      </w:r>
      <w:r>
        <w:rPr>
          <w:color w:val="000000"/>
        </w:rPr>
        <w:t>​</w:t>
      </w:r>
    </w:p>
    <w:p w:rsidR="0018355A" w:rsidRDefault="0018355A">
      <w:pPr>
        <w:rPr>
          <w:b/>
          <w:u w:val="single"/>
        </w:rPr>
      </w:pPr>
    </w:p>
    <w:p w:rsidR="004A7B3B" w:rsidRPr="004A7B3B" w:rsidRDefault="004A7B3B">
      <w:pPr>
        <w:rPr>
          <w:b/>
          <w:u w:val="single"/>
        </w:rPr>
      </w:pPr>
      <w:r w:rsidRPr="004546B3">
        <w:rPr>
          <w:b/>
          <w:u w:val="single"/>
        </w:rPr>
        <w:t>Key Dates – Autumn Term:</w:t>
      </w:r>
    </w:p>
    <w:p w:rsidR="00AC38A4" w:rsidRDefault="0018355A">
      <w:r>
        <w:t>Please see below the</w:t>
      </w:r>
      <w:r w:rsidR="00B6024D">
        <w:t xml:space="preserve"> key dates for Year 12 that</w:t>
      </w:r>
      <w:r w:rsidR="00D83E80">
        <w:t xml:space="preserve"> are approaching this term</w:t>
      </w:r>
      <w:r w:rsidR="00B6024D">
        <w:t>,</w:t>
      </w:r>
      <w:r w:rsidR="00D83E80">
        <w:t xml:space="preserve"> which are as follows:</w:t>
      </w:r>
    </w:p>
    <w:p w:rsidR="003075ED" w:rsidRDefault="003075ED" w:rsidP="00605548">
      <w:pPr>
        <w:spacing w:after="0"/>
      </w:pPr>
      <w:r>
        <w:t>Thursday 10</w:t>
      </w:r>
      <w:r w:rsidRPr="003075ED">
        <w:rPr>
          <w:vertAlign w:val="superscript"/>
        </w:rPr>
        <w:t>th</w:t>
      </w:r>
      <w:r>
        <w:t xml:space="preserve"> September: </w:t>
      </w:r>
      <w:r>
        <w:tab/>
        <w:t>Parent Welcome Webinar (online, 6-7pm)</w:t>
      </w:r>
    </w:p>
    <w:p w:rsidR="003075ED" w:rsidRDefault="003075ED" w:rsidP="00605548">
      <w:pPr>
        <w:spacing w:after="0"/>
      </w:pPr>
      <w:r>
        <w:t>Friday 11</w:t>
      </w:r>
      <w:r w:rsidRPr="003075ED">
        <w:rPr>
          <w:vertAlign w:val="superscript"/>
        </w:rPr>
        <w:t>th</w:t>
      </w:r>
      <w:r>
        <w:t xml:space="preserve"> September: </w:t>
      </w:r>
      <w:r>
        <w:tab/>
      </w:r>
      <w:r>
        <w:tab/>
        <w:t>PSHE Beyond Equalities workshops (boys)</w:t>
      </w:r>
    </w:p>
    <w:p w:rsidR="00BF09C5" w:rsidRPr="0018355A" w:rsidRDefault="003075ED" w:rsidP="00605548">
      <w:pPr>
        <w:spacing w:after="0"/>
      </w:pPr>
      <w:r>
        <w:t>Thursday 17</w:t>
      </w:r>
      <w:r w:rsidR="00BF09C5" w:rsidRPr="0018355A">
        <w:rPr>
          <w:vertAlign w:val="superscript"/>
        </w:rPr>
        <w:t>th</w:t>
      </w:r>
      <w:r w:rsidR="00BF09C5" w:rsidRPr="0018355A">
        <w:t xml:space="preserve"> September: </w:t>
      </w:r>
      <w:r w:rsidR="0018355A">
        <w:tab/>
      </w:r>
      <w:r w:rsidR="00BF09C5" w:rsidRPr="0018355A">
        <w:t xml:space="preserve">Freshers’ Fair </w:t>
      </w:r>
    </w:p>
    <w:p w:rsidR="004A7B3B" w:rsidRPr="0018355A" w:rsidRDefault="003075ED" w:rsidP="00605548">
      <w:pPr>
        <w:spacing w:after="0"/>
      </w:pPr>
      <w:r>
        <w:t>Friday 25</w:t>
      </w:r>
      <w:r w:rsidR="00C61F3D" w:rsidRPr="0018355A">
        <w:rPr>
          <w:vertAlign w:val="superscript"/>
        </w:rPr>
        <w:t>th</w:t>
      </w:r>
      <w:r w:rsidR="00C61F3D" w:rsidRPr="0018355A">
        <w:t xml:space="preserve"> September</w:t>
      </w:r>
      <w:r w:rsidR="00FE3EE1" w:rsidRPr="0018355A">
        <w:t xml:space="preserve">: </w:t>
      </w:r>
      <w:r w:rsidR="0018355A">
        <w:tab/>
      </w:r>
      <w:r w:rsidR="0018355A">
        <w:tab/>
      </w:r>
      <w:r w:rsidR="004A7B3B" w:rsidRPr="00C948C7">
        <w:rPr>
          <w:b/>
        </w:rPr>
        <w:t>INSED Day</w:t>
      </w:r>
      <w:r w:rsidR="00C948C7">
        <w:rPr>
          <w:b/>
        </w:rPr>
        <w:t xml:space="preserve"> 1</w:t>
      </w:r>
      <w:r w:rsidR="004A7B3B" w:rsidRPr="0018355A">
        <w:t xml:space="preserve"> (</w:t>
      </w:r>
      <w:r w:rsidR="004A7B3B" w:rsidRPr="00C948C7">
        <w:rPr>
          <w:i/>
        </w:rPr>
        <w:t>school closed to all students</w:t>
      </w:r>
      <w:r w:rsidR="004A7B3B" w:rsidRPr="0018355A">
        <w:t>)</w:t>
      </w:r>
    </w:p>
    <w:p w:rsidR="00AC38A4" w:rsidRDefault="003075ED" w:rsidP="00605548">
      <w:pPr>
        <w:spacing w:after="0"/>
      </w:pPr>
      <w:r>
        <w:t>Thursday</w:t>
      </w:r>
      <w:r w:rsidR="00C61F3D" w:rsidRPr="0018355A">
        <w:t xml:space="preserve"> 1</w:t>
      </w:r>
      <w:r w:rsidR="00C61F3D" w:rsidRPr="0018355A">
        <w:rPr>
          <w:vertAlign w:val="superscript"/>
        </w:rPr>
        <w:t>st</w:t>
      </w:r>
      <w:r w:rsidR="00C61F3D" w:rsidRPr="0018355A">
        <w:t xml:space="preserve"> October</w:t>
      </w:r>
      <w:r w:rsidR="00D83E80" w:rsidRPr="0018355A">
        <w:t xml:space="preserve">: </w:t>
      </w:r>
      <w:r w:rsidR="0018355A">
        <w:tab/>
      </w:r>
      <w:r>
        <w:tab/>
      </w:r>
      <w:r w:rsidR="00C21BD6" w:rsidRPr="0018355A">
        <w:t>Form Tutor Parent</w:t>
      </w:r>
      <w:r w:rsidR="00AC38A4" w:rsidRPr="0018355A">
        <w:t>s</w:t>
      </w:r>
      <w:r w:rsidR="00C21BD6" w:rsidRPr="0018355A">
        <w:t>’</w:t>
      </w:r>
      <w:r w:rsidR="00C948C7">
        <w:t xml:space="preserve"> evening (</w:t>
      </w:r>
      <w:r w:rsidR="00AC38A4" w:rsidRPr="00C948C7">
        <w:rPr>
          <w:i/>
        </w:rPr>
        <w:t>see further details below</w:t>
      </w:r>
      <w:r w:rsidR="00C948C7">
        <w:t>)</w:t>
      </w:r>
    </w:p>
    <w:p w:rsidR="003075ED" w:rsidRPr="0018355A" w:rsidRDefault="003075ED" w:rsidP="00605548">
      <w:pPr>
        <w:spacing w:after="0"/>
      </w:pPr>
      <w:r>
        <w:t>Tuesday 6</w:t>
      </w:r>
      <w:r w:rsidRPr="003075ED">
        <w:rPr>
          <w:vertAlign w:val="superscript"/>
        </w:rPr>
        <w:t>th</w:t>
      </w:r>
      <w:r>
        <w:t xml:space="preserve"> October: </w:t>
      </w:r>
      <w:r>
        <w:tab/>
      </w:r>
      <w:r>
        <w:tab/>
        <w:t>PSHE Wize Up Financial Education workshops</w:t>
      </w:r>
    </w:p>
    <w:p w:rsidR="00BF09C5" w:rsidRPr="0018355A" w:rsidRDefault="003075ED" w:rsidP="00605548">
      <w:pPr>
        <w:spacing w:after="0"/>
      </w:pPr>
      <w:r>
        <w:t>Monday 12</w:t>
      </w:r>
      <w:r w:rsidR="00BF09C5" w:rsidRPr="0018355A">
        <w:rPr>
          <w:vertAlign w:val="superscript"/>
        </w:rPr>
        <w:t>th</w:t>
      </w:r>
      <w:r w:rsidR="00BF09C5" w:rsidRPr="0018355A">
        <w:t xml:space="preserve"> October: </w:t>
      </w:r>
      <w:r w:rsidR="0018355A">
        <w:tab/>
      </w:r>
      <w:r w:rsidR="0018355A">
        <w:tab/>
      </w:r>
      <w:r w:rsidR="00BF09C5" w:rsidRPr="0018355A">
        <w:t xml:space="preserve">Early school closure at </w:t>
      </w:r>
      <w:r w:rsidR="00461A70">
        <w:t>3.05 pm</w:t>
      </w:r>
      <w:r w:rsidR="00BF09C5" w:rsidRPr="0018355A">
        <w:t xml:space="preserve"> to prepare for open events</w:t>
      </w:r>
    </w:p>
    <w:p w:rsidR="008A2672" w:rsidRPr="0018355A" w:rsidRDefault="003075ED" w:rsidP="00605548">
      <w:pPr>
        <w:spacing w:after="0"/>
      </w:pPr>
      <w:r>
        <w:t>Tuesday 13</w:t>
      </w:r>
      <w:r w:rsidR="008A2672" w:rsidRPr="0018355A">
        <w:rPr>
          <w:vertAlign w:val="superscript"/>
        </w:rPr>
        <w:t>th</w:t>
      </w:r>
      <w:r w:rsidR="008A2672" w:rsidRPr="0018355A">
        <w:t xml:space="preserve"> October: </w:t>
      </w:r>
      <w:r w:rsidR="0018355A">
        <w:tab/>
      </w:r>
      <w:r w:rsidR="0018355A">
        <w:tab/>
      </w:r>
      <w:r w:rsidR="008A2672" w:rsidRPr="0018355A">
        <w:t>Year 12 Open Evening (Y12 students acting as guides, 5-</w:t>
      </w:r>
      <w:r w:rsidR="00461A70">
        <w:t>8.30 pm</w:t>
      </w:r>
      <w:r w:rsidR="008A2672" w:rsidRPr="0018355A">
        <w:t>)</w:t>
      </w:r>
    </w:p>
    <w:p w:rsidR="008A2672" w:rsidRPr="0018355A" w:rsidRDefault="008A2672" w:rsidP="00605548">
      <w:pPr>
        <w:spacing w:after="0"/>
      </w:pPr>
      <w:r w:rsidRPr="0018355A">
        <w:t>Thursday 1</w:t>
      </w:r>
      <w:r w:rsidR="003075ED">
        <w:t>5</w:t>
      </w:r>
      <w:r w:rsidRPr="0018355A">
        <w:rPr>
          <w:vertAlign w:val="superscript"/>
        </w:rPr>
        <w:t>th</w:t>
      </w:r>
      <w:r w:rsidRPr="0018355A">
        <w:t xml:space="preserve"> October: </w:t>
      </w:r>
      <w:r w:rsidR="0018355A">
        <w:tab/>
      </w:r>
      <w:r w:rsidR="0018355A">
        <w:tab/>
      </w:r>
      <w:r w:rsidRPr="0018355A">
        <w:t xml:space="preserve">Year 7 Open Evening </w:t>
      </w:r>
      <w:r w:rsidR="00C948C7">
        <w:t>(duties for some Y12 only 5-</w:t>
      </w:r>
      <w:r w:rsidR="00461A70">
        <w:t>8 pm</w:t>
      </w:r>
      <w:r w:rsidR="00C948C7">
        <w:t>)</w:t>
      </w:r>
    </w:p>
    <w:p w:rsidR="00BF09C5" w:rsidRPr="0018355A" w:rsidRDefault="003075ED" w:rsidP="00605548">
      <w:pPr>
        <w:spacing w:after="0"/>
      </w:pPr>
      <w:r>
        <w:t>Friday 16</w:t>
      </w:r>
      <w:r w:rsidR="00BF09C5" w:rsidRPr="0018355A">
        <w:rPr>
          <w:vertAlign w:val="superscript"/>
        </w:rPr>
        <w:t>th</w:t>
      </w:r>
      <w:r w:rsidR="00BF09C5" w:rsidRPr="0018355A">
        <w:t xml:space="preserve"> October: </w:t>
      </w:r>
      <w:r w:rsidR="0018355A">
        <w:tab/>
      </w:r>
      <w:r w:rsidR="0018355A">
        <w:tab/>
      </w:r>
      <w:r w:rsidR="00BF09C5" w:rsidRPr="0018355A">
        <w:t xml:space="preserve">Late opening at </w:t>
      </w:r>
      <w:r w:rsidR="00461A70">
        <w:t>10.45 am</w:t>
      </w:r>
      <w:r w:rsidR="00BF09C5" w:rsidRPr="0018355A">
        <w:t xml:space="preserve"> following open events</w:t>
      </w:r>
    </w:p>
    <w:p w:rsidR="00AC38A4" w:rsidRPr="0018355A" w:rsidRDefault="003075ED" w:rsidP="00605548">
      <w:pPr>
        <w:spacing w:after="0"/>
      </w:pPr>
      <w:r>
        <w:t>Friday 16</w:t>
      </w:r>
      <w:r w:rsidR="000561B0" w:rsidRPr="0018355A">
        <w:rPr>
          <w:vertAlign w:val="superscript"/>
        </w:rPr>
        <w:t>th</w:t>
      </w:r>
      <w:r w:rsidR="000561B0" w:rsidRPr="0018355A">
        <w:t xml:space="preserve"> October</w:t>
      </w:r>
      <w:r w:rsidR="00D83E80" w:rsidRPr="0018355A">
        <w:t xml:space="preserve">: </w:t>
      </w:r>
      <w:r w:rsidR="0018355A">
        <w:tab/>
      </w:r>
      <w:r w:rsidR="0018355A">
        <w:tab/>
      </w:r>
      <w:r w:rsidR="00C948C7">
        <w:t>Initial</w:t>
      </w:r>
      <w:r w:rsidR="0096080D" w:rsidRPr="0018355A">
        <w:t xml:space="preserve"> Progress Report to Parents</w:t>
      </w:r>
    </w:p>
    <w:p w:rsidR="000561B0" w:rsidRDefault="00BF09C5" w:rsidP="00605548">
      <w:pPr>
        <w:spacing w:after="0"/>
      </w:pPr>
      <w:r w:rsidRPr="0018355A">
        <w:t>Friday 2</w:t>
      </w:r>
      <w:r w:rsidR="003075ED">
        <w:t>3</w:t>
      </w:r>
      <w:r w:rsidR="000561B0" w:rsidRPr="0018355A">
        <w:rPr>
          <w:vertAlign w:val="superscript"/>
        </w:rPr>
        <w:t>th</w:t>
      </w:r>
      <w:r w:rsidR="00C61F3D" w:rsidRPr="0018355A">
        <w:t xml:space="preserve"> October</w:t>
      </w:r>
      <w:r w:rsidR="000561B0" w:rsidRPr="0018355A">
        <w:t xml:space="preserve">: </w:t>
      </w:r>
      <w:r w:rsidR="0018355A">
        <w:tab/>
      </w:r>
      <w:r w:rsidR="0018355A">
        <w:tab/>
      </w:r>
      <w:r w:rsidR="00C948C7">
        <w:t>Last Day of School (full day)</w:t>
      </w:r>
    </w:p>
    <w:p w:rsidR="00C948C7" w:rsidRPr="007B603F" w:rsidRDefault="00C948C7" w:rsidP="00605548">
      <w:pPr>
        <w:spacing w:after="0"/>
        <w:rPr>
          <w:b/>
        </w:rPr>
      </w:pPr>
      <w:r>
        <w:tab/>
      </w:r>
      <w:r>
        <w:tab/>
      </w:r>
      <w:r>
        <w:tab/>
      </w:r>
      <w:r>
        <w:tab/>
      </w:r>
      <w:r w:rsidRPr="007B603F">
        <w:rPr>
          <w:b/>
        </w:rPr>
        <w:t>OCTOBER HALF TERM</w:t>
      </w:r>
    </w:p>
    <w:p w:rsidR="000561B0" w:rsidRDefault="000561B0" w:rsidP="00605548">
      <w:pPr>
        <w:spacing w:after="0"/>
      </w:pPr>
      <w:r w:rsidRPr="0018355A">
        <w:t xml:space="preserve">Monday </w:t>
      </w:r>
      <w:r w:rsidR="003075ED">
        <w:t>2</w:t>
      </w:r>
      <w:r w:rsidR="003075ED" w:rsidRPr="003075ED">
        <w:rPr>
          <w:vertAlign w:val="superscript"/>
        </w:rPr>
        <w:t>nd</w:t>
      </w:r>
      <w:r w:rsidR="003075ED">
        <w:t xml:space="preserve"> </w:t>
      </w:r>
      <w:r w:rsidR="00C61F3D" w:rsidRPr="0018355A">
        <w:t>November</w:t>
      </w:r>
      <w:r w:rsidRPr="0018355A">
        <w:t xml:space="preserve">: </w:t>
      </w:r>
      <w:r w:rsidR="0018355A">
        <w:tab/>
      </w:r>
      <w:r w:rsidR="0018355A">
        <w:tab/>
      </w:r>
      <w:r w:rsidRPr="0018355A">
        <w:t>Return to school</w:t>
      </w:r>
    </w:p>
    <w:p w:rsidR="003075ED" w:rsidRDefault="003075ED" w:rsidP="00605548">
      <w:pPr>
        <w:spacing w:after="0"/>
      </w:pPr>
      <w:r>
        <w:t>Wednesday</w:t>
      </w:r>
      <w:r w:rsidRPr="0018355A">
        <w:t xml:space="preserve"> </w:t>
      </w:r>
      <w:r>
        <w:t>25</w:t>
      </w:r>
      <w:r w:rsidRPr="0018355A">
        <w:rPr>
          <w:vertAlign w:val="superscript"/>
        </w:rPr>
        <w:t>th</w:t>
      </w:r>
      <w:r w:rsidRPr="0018355A">
        <w:t xml:space="preserve"> November: </w:t>
      </w:r>
      <w:r>
        <w:tab/>
      </w:r>
      <w:r w:rsidRPr="0018355A">
        <w:t>Subject Teacher Parents’ Evening (</w:t>
      </w:r>
      <w:r w:rsidRPr="006469EF">
        <w:rPr>
          <w:i/>
        </w:rPr>
        <w:t>held online</w:t>
      </w:r>
      <w:r>
        <w:t xml:space="preserve"> </w:t>
      </w:r>
      <w:r>
        <w:rPr>
          <w:i/>
        </w:rPr>
        <w:t>5 pm</w:t>
      </w:r>
      <w:r w:rsidRPr="006469EF">
        <w:rPr>
          <w:i/>
        </w:rPr>
        <w:t>-</w:t>
      </w:r>
      <w:r>
        <w:rPr>
          <w:i/>
        </w:rPr>
        <w:t>7.30 pm</w:t>
      </w:r>
      <w:r w:rsidRPr="0018355A">
        <w:t>)</w:t>
      </w:r>
    </w:p>
    <w:p w:rsidR="00BD37C6" w:rsidRPr="0018355A" w:rsidRDefault="00BD37C6" w:rsidP="00605548">
      <w:pPr>
        <w:spacing w:after="0"/>
      </w:pPr>
      <w:r>
        <w:t>Tuesday 2</w:t>
      </w:r>
      <w:r w:rsidR="003075ED">
        <w:t>6</w:t>
      </w:r>
      <w:r w:rsidRPr="00BD37C6">
        <w:rPr>
          <w:vertAlign w:val="superscript"/>
        </w:rPr>
        <w:t>th</w:t>
      </w:r>
      <w:r>
        <w:t xml:space="preserve"> November:</w:t>
      </w:r>
      <w:r>
        <w:tab/>
      </w:r>
      <w:r w:rsidRPr="00BD37C6">
        <w:rPr>
          <w:b/>
        </w:rPr>
        <w:t>INSED Day 2</w:t>
      </w:r>
      <w:r>
        <w:t xml:space="preserve"> (</w:t>
      </w:r>
      <w:r w:rsidRPr="00C948C7">
        <w:rPr>
          <w:i/>
        </w:rPr>
        <w:t>school closed to all students</w:t>
      </w:r>
      <w:r w:rsidRPr="0018355A">
        <w:t>)</w:t>
      </w:r>
    </w:p>
    <w:p w:rsidR="006469EF" w:rsidRDefault="0072236A" w:rsidP="00605548">
      <w:pPr>
        <w:spacing w:after="0"/>
      </w:pPr>
      <w:r>
        <w:t>Monday 14</w:t>
      </w:r>
      <w:r w:rsidR="006469EF" w:rsidRPr="006469EF">
        <w:rPr>
          <w:vertAlign w:val="superscript"/>
        </w:rPr>
        <w:t>th</w:t>
      </w:r>
      <w:r w:rsidR="006469EF">
        <w:t xml:space="preserve"> December:</w:t>
      </w:r>
      <w:r w:rsidR="006469EF">
        <w:tab/>
        <w:t>Carol Service (</w:t>
      </w:r>
      <w:r w:rsidR="00461A70">
        <w:t xml:space="preserve">Sixth Form </w:t>
      </w:r>
      <w:proofErr w:type="gramStart"/>
      <w:r w:rsidR="00461A70">
        <w:t>A</w:t>
      </w:r>
      <w:proofErr w:type="gramEnd"/>
      <w:r w:rsidR="00461A70">
        <w:t xml:space="preserve"> Cappella group, 7 pm</w:t>
      </w:r>
      <w:r w:rsidR="006469EF">
        <w:t>)</w:t>
      </w:r>
    </w:p>
    <w:p w:rsidR="006469EF" w:rsidRPr="0018355A" w:rsidRDefault="0072236A" w:rsidP="00605548">
      <w:pPr>
        <w:spacing w:after="0"/>
      </w:pPr>
      <w:r>
        <w:t>Thursday 17</w:t>
      </w:r>
      <w:r w:rsidR="006469EF" w:rsidRPr="006469EF">
        <w:rPr>
          <w:vertAlign w:val="superscript"/>
        </w:rPr>
        <w:t>th</w:t>
      </w:r>
      <w:r w:rsidR="006469EF">
        <w:t xml:space="preserve"> December:</w:t>
      </w:r>
      <w:r w:rsidR="006469EF">
        <w:tab/>
        <w:t>Sixth Form Christmas Fair</w:t>
      </w:r>
    </w:p>
    <w:p w:rsidR="006469EF" w:rsidRDefault="0072236A" w:rsidP="00605548">
      <w:pPr>
        <w:spacing w:after="0"/>
      </w:pPr>
      <w:r>
        <w:t>Friday 18</w:t>
      </w:r>
      <w:r w:rsidR="00EF2087" w:rsidRPr="0018355A">
        <w:rPr>
          <w:vertAlign w:val="superscript"/>
        </w:rPr>
        <w:t>th</w:t>
      </w:r>
      <w:r w:rsidR="00C61F3D" w:rsidRPr="0018355A">
        <w:t xml:space="preserve"> December</w:t>
      </w:r>
      <w:r w:rsidR="00EF2087" w:rsidRPr="0018355A">
        <w:t xml:space="preserve">: </w:t>
      </w:r>
      <w:r w:rsidR="0018355A">
        <w:tab/>
      </w:r>
      <w:r w:rsidR="0018355A">
        <w:tab/>
      </w:r>
      <w:r w:rsidR="00EF2087" w:rsidRPr="0018355A">
        <w:t xml:space="preserve">Last Day of School </w:t>
      </w:r>
      <w:r w:rsidR="00350B80" w:rsidRPr="0018355A">
        <w:t xml:space="preserve">(half day) </w:t>
      </w:r>
      <w:r w:rsidR="006469EF">
        <w:t xml:space="preserve">– </w:t>
      </w:r>
      <w:r w:rsidR="006469EF" w:rsidRPr="006469EF">
        <w:rPr>
          <w:i/>
        </w:rPr>
        <w:t xml:space="preserve">Sixth </w:t>
      </w:r>
      <w:r w:rsidR="006469EF">
        <w:rPr>
          <w:i/>
        </w:rPr>
        <w:t>Form Student</w:t>
      </w:r>
      <w:r w:rsidR="006469EF" w:rsidRPr="006469EF">
        <w:rPr>
          <w:i/>
        </w:rPr>
        <w:t>s work from home</w:t>
      </w:r>
    </w:p>
    <w:p w:rsidR="00EF2087" w:rsidRPr="006469EF" w:rsidRDefault="006469EF" w:rsidP="006469EF">
      <w:pPr>
        <w:spacing w:after="0"/>
        <w:ind w:left="2160" w:firstLine="720"/>
        <w:rPr>
          <w:b/>
        </w:rPr>
      </w:pPr>
      <w:r>
        <w:rPr>
          <w:b/>
        </w:rPr>
        <w:t>CHRISTMAS HOLIDAY</w:t>
      </w:r>
    </w:p>
    <w:p w:rsidR="00350B80" w:rsidRPr="0018355A" w:rsidRDefault="0072236A" w:rsidP="00605548">
      <w:r>
        <w:lastRenderedPageBreak/>
        <w:t>Monday 4</w:t>
      </w:r>
      <w:r w:rsidR="00350B80" w:rsidRPr="0018355A">
        <w:rPr>
          <w:vertAlign w:val="superscript"/>
        </w:rPr>
        <w:t>th</w:t>
      </w:r>
      <w:r w:rsidR="00350B80" w:rsidRPr="0018355A">
        <w:t xml:space="preserve"> January: </w:t>
      </w:r>
      <w:r w:rsidR="0018355A">
        <w:tab/>
      </w:r>
      <w:r w:rsidR="0018355A">
        <w:tab/>
      </w:r>
      <w:r w:rsidR="00350B80" w:rsidRPr="0018355A">
        <w:t>Return to school (</w:t>
      </w:r>
      <w:r w:rsidR="001B1A7C" w:rsidRPr="0018355A">
        <w:t xml:space="preserve">Y12 </w:t>
      </w:r>
      <w:r w:rsidR="00BF09C5" w:rsidRPr="0018355A">
        <w:t>Mid-Year</w:t>
      </w:r>
      <w:r w:rsidR="00350B80" w:rsidRPr="0018355A">
        <w:t xml:space="preserve"> Assessments</w:t>
      </w:r>
      <w:r w:rsidR="006469EF">
        <w:t xml:space="preserve"> - one week</w:t>
      </w:r>
      <w:r w:rsidR="00350B80" w:rsidRPr="0018355A">
        <w:t>)</w:t>
      </w:r>
    </w:p>
    <w:p w:rsidR="0073660B" w:rsidRDefault="006469EF" w:rsidP="00AC38A4">
      <w:r>
        <w:t>F</w:t>
      </w:r>
      <w:r w:rsidR="0073660B">
        <w:t xml:space="preserve">urther information about the Subject Teacher Parents’ Evening </w:t>
      </w:r>
      <w:r w:rsidR="00350B80">
        <w:t xml:space="preserve">will follow </w:t>
      </w:r>
      <w:r w:rsidR="00461A70">
        <w:t>closer</w:t>
      </w:r>
      <w:r>
        <w:t xml:space="preserve"> to the time.</w:t>
      </w:r>
    </w:p>
    <w:p w:rsidR="00C21BD6" w:rsidRDefault="00EF2087" w:rsidP="00AC38A4">
      <w:r>
        <w:t xml:space="preserve">Key dates for the remainder of the year can be found on the Graveney School website under Parent Portal &gt; Term Dates: </w:t>
      </w:r>
      <w:hyperlink r:id="rId33" w:history="1">
        <w:r w:rsidRPr="0038447F">
          <w:rPr>
            <w:rStyle w:val="Hyperlink"/>
          </w:rPr>
          <w:t>https://www.graveney.org/Term-Dates/</w:t>
        </w:r>
      </w:hyperlink>
    </w:p>
    <w:p w:rsidR="003075ED" w:rsidRDefault="003075ED" w:rsidP="00AC38A4">
      <w:pPr>
        <w:rPr>
          <w:b/>
          <w:u w:val="single"/>
        </w:rPr>
      </w:pPr>
    </w:p>
    <w:p w:rsidR="00D83E80" w:rsidRPr="00B6024D" w:rsidRDefault="00D83E80" w:rsidP="00AC38A4">
      <w:pPr>
        <w:rPr>
          <w:b/>
          <w:u w:val="single"/>
        </w:rPr>
      </w:pPr>
      <w:r w:rsidRPr="00B6024D">
        <w:rPr>
          <w:b/>
          <w:u w:val="single"/>
        </w:rPr>
        <w:t>Form Tutor Parents</w:t>
      </w:r>
      <w:r w:rsidR="00C21BD6">
        <w:rPr>
          <w:b/>
          <w:u w:val="single"/>
        </w:rPr>
        <w:t>’</w:t>
      </w:r>
      <w:r w:rsidRPr="00B6024D">
        <w:rPr>
          <w:b/>
          <w:u w:val="single"/>
        </w:rPr>
        <w:t xml:space="preserve"> Evening: </w:t>
      </w:r>
    </w:p>
    <w:p w:rsidR="00B6024D" w:rsidRDefault="00D83E80" w:rsidP="00AC38A4">
      <w:r>
        <w:t xml:space="preserve">This </w:t>
      </w:r>
      <w:r w:rsidR="00731AEB">
        <w:t>is</w:t>
      </w:r>
      <w:r>
        <w:t xml:space="preserve"> an opportunity to </w:t>
      </w:r>
      <w:r w:rsidR="002F7BC6">
        <w:t xml:space="preserve">visit the school in person, and we are really </w:t>
      </w:r>
      <w:r w:rsidR="00C73E45">
        <w:t xml:space="preserve">looking forward to welcoming all </w:t>
      </w:r>
      <w:r w:rsidR="00C73E45" w:rsidRPr="003075ED">
        <w:t>Year 12 parents to Graveney Sixth Form!</w:t>
      </w:r>
      <w:r w:rsidR="0075153B" w:rsidRPr="003075ED">
        <w:t xml:space="preserve"> The evening will take place on </w:t>
      </w:r>
      <w:r w:rsidR="003075ED" w:rsidRPr="003075ED">
        <w:rPr>
          <w:b/>
        </w:rPr>
        <w:t>Thursday</w:t>
      </w:r>
      <w:r w:rsidR="0075153B" w:rsidRPr="003075ED">
        <w:rPr>
          <w:b/>
        </w:rPr>
        <w:t xml:space="preserve"> 1</w:t>
      </w:r>
      <w:r w:rsidR="0075153B" w:rsidRPr="003075ED">
        <w:rPr>
          <w:b/>
          <w:vertAlign w:val="superscript"/>
        </w:rPr>
        <w:t>st</w:t>
      </w:r>
      <w:r w:rsidR="0075153B" w:rsidRPr="003075ED">
        <w:rPr>
          <w:b/>
        </w:rPr>
        <w:t xml:space="preserve"> October</w:t>
      </w:r>
      <w:r w:rsidR="0075153B" w:rsidRPr="003075ED">
        <w:t xml:space="preserve"> and will run from 5-</w:t>
      </w:r>
      <w:r w:rsidR="00461A70" w:rsidRPr="003075ED">
        <w:t>7 pm</w:t>
      </w:r>
      <w:r w:rsidR="0075153B" w:rsidRPr="003075ED">
        <w:t>.</w:t>
      </w:r>
      <w:r w:rsidR="0075153B">
        <w:t xml:space="preserve"> </w:t>
      </w:r>
    </w:p>
    <w:p w:rsidR="00C21BD6" w:rsidRDefault="00B6024D" w:rsidP="001525A9">
      <w:pPr>
        <w:sectPr w:rsidR="00C21BD6">
          <w:pgSz w:w="11906" w:h="16838"/>
          <w:pgMar w:top="1440" w:right="1440" w:bottom="1440" w:left="1440" w:header="708" w:footer="708" w:gutter="0"/>
          <w:cols w:space="708"/>
          <w:docGrid w:linePitch="360"/>
        </w:sectPr>
      </w:pPr>
      <w:r>
        <w:t xml:space="preserve">The first part of the evening will be an informal meet and greet over tea and coffee, where you will be able to meet </w:t>
      </w:r>
      <w:r w:rsidR="002F7BC6">
        <w:t xml:space="preserve">your child’s form tutor and </w:t>
      </w:r>
      <w:r>
        <w:t>other parents of students in the year grou</w:t>
      </w:r>
      <w:r w:rsidR="002F7BC6">
        <w:t>p</w:t>
      </w:r>
      <w:r>
        <w:t>. There will also be an opportunity for you to meet other key members o</w:t>
      </w:r>
      <w:r w:rsidR="001525A9">
        <w:t>f the Sixth Form Team, as above.</w:t>
      </w:r>
    </w:p>
    <w:p w:rsidR="00C73E45" w:rsidRDefault="00B6024D" w:rsidP="00AC38A4">
      <w:r>
        <w:t xml:space="preserve">The second part of the evening will be </w:t>
      </w:r>
      <w:r w:rsidR="002F7BC6">
        <w:t xml:space="preserve">a </w:t>
      </w:r>
      <w:r w:rsidR="00C73E45">
        <w:t xml:space="preserve">series of </w:t>
      </w:r>
      <w:r w:rsidR="002F7BC6">
        <w:t>presentation</w:t>
      </w:r>
      <w:r w:rsidR="00C73E45">
        <w:t>s</w:t>
      </w:r>
      <w:r w:rsidR="002F7BC6">
        <w:t xml:space="preserve"> outlining some important things parents need to know about</w:t>
      </w:r>
      <w:r w:rsidR="00C73E45">
        <w:t xml:space="preserve"> regarding</w:t>
      </w:r>
      <w:r w:rsidR="002F7BC6">
        <w:t xml:space="preserve"> </w:t>
      </w:r>
      <w:r w:rsidR="00C73E45">
        <w:t xml:space="preserve">the timeline of the academic year and our academic and extra-curricular provision. In addition, there will be presentations on </w:t>
      </w:r>
      <w:r>
        <w:t>making a successful UCAS application</w:t>
      </w:r>
      <w:r w:rsidR="0075153B">
        <w:t xml:space="preserve"> to university</w:t>
      </w:r>
      <w:r w:rsidR="002F7BC6">
        <w:t xml:space="preserve"> </w:t>
      </w:r>
      <w:r>
        <w:t xml:space="preserve">and </w:t>
      </w:r>
      <w:r w:rsidR="0075153B">
        <w:t xml:space="preserve">early information </w:t>
      </w:r>
      <w:r>
        <w:t xml:space="preserve">regarding Student Finance. </w:t>
      </w:r>
    </w:p>
    <w:p w:rsidR="00B6024D" w:rsidRDefault="00C73E45" w:rsidP="00AC38A4">
      <w:r>
        <w:t xml:space="preserve">We recognise that it </w:t>
      </w:r>
      <w:r w:rsidR="002F7BC6">
        <w:t>may seem very early in your child’s Sixth Form career</w:t>
      </w:r>
      <w:r>
        <w:t xml:space="preserve"> for some of the items above</w:t>
      </w:r>
      <w:r w:rsidR="00461A70">
        <w:t>.</w:t>
      </w:r>
      <w:r w:rsidR="002F7BC6">
        <w:t xml:space="preserve"> </w:t>
      </w:r>
      <w:r>
        <w:t>However, p</w:t>
      </w:r>
      <w:r w:rsidR="002F7BC6">
        <w:t xml:space="preserve">arents have told us that they appreciate knowing what lies ahead and being able to anticipate key points </w:t>
      </w:r>
      <w:r w:rsidR="0075153B">
        <w:t xml:space="preserve">in the calendar, </w:t>
      </w:r>
      <w:r w:rsidR="002F7BC6">
        <w:t xml:space="preserve">and this is the reason why we hold this event at this point. </w:t>
      </w:r>
    </w:p>
    <w:p w:rsidR="006469EF" w:rsidRDefault="00B6024D" w:rsidP="00AC38A4">
      <w:r>
        <w:t>This event is exclusively for parents/ carers</w:t>
      </w:r>
      <w:r w:rsidR="00461A70">
        <w:t>,</w:t>
      </w:r>
      <w:r>
        <w:t xml:space="preserve"> and </w:t>
      </w:r>
      <w:r w:rsidRPr="00C73E45">
        <w:rPr>
          <w:u w:val="single"/>
        </w:rPr>
        <w:t>students are not expected to attend</w:t>
      </w:r>
      <w:r>
        <w:t xml:space="preserve">. We hope that you will </w:t>
      </w:r>
      <w:r w:rsidR="00C73E45">
        <w:t>be able to join us on the evening</w:t>
      </w:r>
      <w:r>
        <w:t xml:space="preserve">. </w:t>
      </w:r>
    </w:p>
    <w:p w:rsidR="006469EF" w:rsidRDefault="006469EF"/>
    <w:p w:rsidR="006469EF" w:rsidRPr="00352949" w:rsidRDefault="006469EF" w:rsidP="006469EF">
      <w:pPr>
        <w:rPr>
          <w:b/>
          <w:u w:val="single"/>
        </w:rPr>
      </w:pPr>
      <w:r w:rsidRPr="00352949">
        <w:rPr>
          <w:b/>
          <w:u w:val="single"/>
        </w:rPr>
        <w:t>Expectations:</w:t>
      </w:r>
    </w:p>
    <w:p w:rsidR="006469EF" w:rsidRDefault="006469EF" w:rsidP="006469EF">
      <w:r>
        <w:t>It’s obviously vitally important that all students start the year in the most positive way possible to set them up for the rest of the year. In particular</w:t>
      </w:r>
      <w:r w:rsidR="00461A70">
        <w:t>,</w:t>
      </w:r>
      <w:r>
        <w:t xml:space="preserve"> students must attend every lesson, form time</w:t>
      </w:r>
      <w:r w:rsidR="00461A70">
        <w:t>,</w:t>
      </w:r>
      <w:r>
        <w:t xml:space="preserve"> and assemblies on time, and complete all work set both in class and at home. Where students are not meeting these basic expectations then you may receive a brief email with the details. If this does happen</w:t>
      </w:r>
      <w:r w:rsidR="00461A70">
        <w:t>,</w:t>
      </w:r>
      <w:r>
        <w:t xml:space="preserve"> then please do speak to your son/daughter about it.</w:t>
      </w:r>
    </w:p>
    <w:p w:rsidR="006469EF" w:rsidRDefault="006469EF" w:rsidP="006469EF">
      <w:r>
        <w:t>Please ensure that your child brings their ID to school with them each day and remind them that they must wear it correctly. This is a key part of our safeguarding strategy. No student will be admitted to the school site without their ID. Once ID cards have been issued to all students, if a student comes to school without their ID, they can either purchase a new one for £5, or they will need to return home to collect it. If a student is not wearing their ID correctly, they will initially receive a warning letter home, and this will be followed up with an after school detention for any repeat incidents. Your ongoing support with this is much appreciated.</w:t>
      </w:r>
    </w:p>
    <w:p w:rsidR="003809CF" w:rsidRDefault="003809CF" w:rsidP="006F1827"/>
    <w:p w:rsidR="003809CF" w:rsidRDefault="003809CF" w:rsidP="006F1827"/>
    <w:p w:rsidR="003809CF" w:rsidRDefault="003809CF" w:rsidP="006F1827"/>
    <w:p w:rsidR="003809CF" w:rsidRPr="003809CF" w:rsidRDefault="003809CF" w:rsidP="006F1827">
      <w:pPr>
        <w:rPr>
          <w:b/>
          <w:u w:val="single"/>
        </w:rPr>
      </w:pPr>
      <w:r w:rsidRPr="003809CF">
        <w:rPr>
          <w:b/>
          <w:u w:val="single"/>
        </w:rPr>
        <w:lastRenderedPageBreak/>
        <w:t>Welcome Webinar:</w:t>
      </w:r>
    </w:p>
    <w:p w:rsidR="003809CF" w:rsidRDefault="003809CF" w:rsidP="003809CF">
      <w:r>
        <w:t xml:space="preserve">Finally, I’d just like to remind you about our upcoming </w:t>
      </w:r>
      <w:r w:rsidRPr="0017675B">
        <w:rPr>
          <w:b/>
        </w:rPr>
        <w:t>Welcome Webinar for Parents and Carers</w:t>
      </w:r>
      <w:r>
        <w:rPr>
          <w:b/>
        </w:rPr>
        <w:t xml:space="preserve"> </w:t>
      </w:r>
      <w:r>
        <w:t>taking place on 10</w:t>
      </w:r>
      <w:r w:rsidRPr="003809CF">
        <w:rPr>
          <w:vertAlign w:val="superscript"/>
        </w:rPr>
        <w:t>th</w:t>
      </w:r>
      <w:r>
        <w:t xml:space="preserve"> September at 6-7pm. </w:t>
      </w:r>
    </w:p>
    <w:p w:rsidR="003809CF" w:rsidRDefault="003809CF" w:rsidP="003809CF">
      <w:r>
        <w:t>The webinar will cover some of the key practical and academic aspects of life in the Sixth Form, including attendance, independent study, communication, pastoral support and how you can best support your child as they make the transition from GCSE to post-16 study at Graveney.</w:t>
      </w:r>
    </w:p>
    <w:p w:rsidR="004B5AE6" w:rsidRPr="00B6024D" w:rsidRDefault="004B5AE6" w:rsidP="004B5AE6">
      <w:pPr>
        <w:rPr>
          <w:b/>
          <w:u w:val="single"/>
        </w:rPr>
      </w:pPr>
      <w:r>
        <w:t xml:space="preserve">We regret that on this occasion the webinar will not be recorded, but there will be an opportunity to meet your child’s tutor at the </w:t>
      </w:r>
      <w:r w:rsidRPr="004B5AE6">
        <w:t>Form Tutor Parents’ Evening</w:t>
      </w:r>
      <w:r>
        <w:t xml:space="preserve"> on 1</w:t>
      </w:r>
      <w:r w:rsidRPr="004B5AE6">
        <w:rPr>
          <w:vertAlign w:val="superscript"/>
        </w:rPr>
        <w:t>st</w:t>
      </w:r>
      <w:r>
        <w:t xml:space="preserve"> October. </w:t>
      </w:r>
      <w:r w:rsidRPr="00B6024D">
        <w:rPr>
          <w:b/>
          <w:u w:val="single"/>
        </w:rPr>
        <w:t xml:space="preserve"> </w:t>
      </w:r>
    </w:p>
    <w:p w:rsidR="003809CF" w:rsidRDefault="003809CF" w:rsidP="006F1827">
      <w:r>
        <w:t>Please refer to my previous letter for details</w:t>
      </w:r>
      <w:r w:rsidR="004B5AE6">
        <w:t>, including the link,</w:t>
      </w:r>
      <w:r>
        <w:t xml:space="preserve"> and we look forward to seeing you there!</w:t>
      </w:r>
    </w:p>
    <w:p w:rsidR="003809CF" w:rsidRDefault="003809CF" w:rsidP="006F1827"/>
    <w:p w:rsidR="006F1827" w:rsidRDefault="006F1827" w:rsidP="006F1827">
      <w:r>
        <w:t>If you would like to get in</w:t>
      </w:r>
      <w:r w:rsidR="00461A70">
        <w:t xml:space="preserve"> touch with us, please email</w:t>
      </w:r>
      <w:r>
        <w:t xml:space="preserve"> </w:t>
      </w:r>
      <w:hyperlink r:id="rId34" w:history="1">
        <w:r>
          <w:rPr>
            <w:rStyle w:val="Hyperlink"/>
          </w:rPr>
          <w:t>InfoYear12@graveney.wandsworth.sch.uk</w:t>
        </w:r>
      </w:hyperlink>
      <w:r>
        <w:t xml:space="preserve"> and we will be pleased to assist you with your query.</w:t>
      </w:r>
    </w:p>
    <w:p w:rsidR="00B6024D" w:rsidRDefault="001503CA" w:rsidP="00AC38A4">
      <w:r>
        <w:t>With my</w:t>
      </w:r>
      <w:r w:rsidR="00B6024D">
        <w:t xml:space="preserve"> very best wishes, </w:t>
      </w:r>
    </w:p>
    <w:p w:rsidR="006F1827" w:rsidRDefault="006F1827" w:rsidP="00AC38A4"/>
    <w:p w:rsidR="001503CA" w:rsidRDefault="00C71A23" w:rsidP="00AC38A4">
      <w:pPr>
        <w:rPr>
          <w:b/>
        </w:rPr>
      </w:pPr>
      <w:r>
        <w:rPr>
          <w:b/>
        </w:rPr>
        <w:t>Mr Z Kazi</w:t>
      </w:r>
      <w:r w:rsidR="001503CA">
        <w:rPr>
          <w:b/>
        </w:rPr>
        <w:tab/>
      </w:r>
      <w:r w:rsidR="001503CA">
        <w:rPr>
          <w:b/>
        </w:rPr>
        <w:tab/>
      </w:r>
    </w:p>
    <w:p w:rsidR="00B6024D" w:rsidRPr="00C21BD6" w:rsidRDefault="00C71A23" w:rsidP="00AC38A4">
      <w:pPr>
        <w:rPr>
          <w:b/>
        </w:rPr>
      </w:pPr>
      <w:r>
        <w:rPr>
          <w:b/>
        </w:rPr>
        <w:t>Deputy Director of Sixth Form</w:t>
      </w:r>
    </w:p>
    <w:sectPr w:rsidR="00B6024D" w:rsidRPr="00C21BD6" w:rsidSect="00C21BD6">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F7401"/>
    <w:multiLevelType w:val="hybridMultilevel"/>
    <w:tmpl w:val="114C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9A4A79"/>
    <w:multiLevelType w:val="hybridMultilevel"/>
    <w:tmpl w:val="A7281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C73735"/>
    <w:multiLevelType w:val="hybridMultilevel"/>
    <w:tmpl w:val="62ACE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EA287C"/>
    <w:multiLevelType w:val="hybridMultilevel"/>
    <w:tmpl w:val="C0423F98"/>
    <w:lvl w:ilvl="0" w:tplc="B1B4C784">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8A4"/>
    <w:rsid w:val="000355B0"/>
    <w:rsid w:val="00040D22"/>
    <w:rsid w:val="000561B0"/>
    <w:rsid w:val="00086077"/>
    <w:rsid w:val="000B27A9"/>
    <w:rsid w:val="000D0F3B"/>
    <w:rsid w:val="000D1C62"/>
    <w:rsid w:val="001503CA"/>
    <w:rsid w:val="001525A9"/>
    <w:rsid w:val="0018355A"/>
    <w:rsid w:val="001B1A7C"/>
    <w:rsid w:val="001F35DD"/>
    <w:rsid w:val="002429BA"/>
    <w:rsid w:val="002673E6"/>
    <w:rsid w:val="002A5C12"/>
    <w:rsid w:val="002C5F79"/>
    <w:rsid w:val="002E1244"/>
    <w:rsid w:val="002F5846"/>
    <w:rsid w:val="002F6D57"/>
    <w:rsid w:val="002F7BC6"/>
    <w:rsid w:val="003075ED"/>
    <w:rsid w:val="00350B80"/>
    <w:rsid w:val="00352949"/>
    <w:rsid w:val="0038080A"/>
    <w:rsid w:val="003809CF"/>
    <w:rsid w:val="00394EDA"/>
    <w:rsid w:val="003A10F0"/>
    <w:rsid w:val="003B6485"/>
    <w:rsid w:val="00422992"/>
    <w:rsid w:val="004546B3"/>
    <w:rsid w:val="00461A70"/>
    <w:rsid w:val="004A7B3B"/>
    <w:rsid w:val="004B5AE6"/>
    <w:rsid w:val="005114AB"/>
    <w:rsid w:val="00556B0C"/>
    <w:rsid w:val="0056336D"/>
    <w:rsid w:val="00590F23"/>
    <w:rsid w:val="00605548"/>
    <w:rsid w:val="00615A0C"/>
    <w:rsid w:val="006469EF"/>
    <w:rsid w:val="006636D0"/>
    <w:rsid w:val="006C7935"/>
    <w:rsid w:val="006F1827"/>
    <w:rsid w:val="0072236A"/>
    <w:rsid w:val="00731AEB"/>
    <w:rsid w:val="0073660B"/>
    <w:rsid w:val="00750E53"/>
    <w:rsid w:val="0075153B"/>
    <w:rsid w:val="00782B5B"/>
    <w:rsid w:val="007B603F"/>
    <w:rsid w:val="00847AEA"/>
    <w:rsid w:val="008706D0"/>
    <w:rsid w:val="008A2672"/>
    <w:rsid w:val="008B4815"/>
    <w:rsid w:val="008E41C5"/>
    <w:rsid w:val="0096080D"/>
    <w:rsid w:val="009D7A31"/>
    <w:rsid w:val="009E4ADF"/>
    <w:rsid w:val="00A04C22"/>
    <w:rsid w:val="00A217AE"/>
    <w:rsid w:val="00A240BD"/>
    <w:rsid w:val="00A25F31"/>
    <w:rsid w:val="00A57F1A"/>
    <w:rsid w:val="00A817E4"/>
    <w:rsid w:val="00A8389D"/>
    <w:rsid w:val="00AA4F1F"/>
    <w:rsid w:val="00AC1991"/>
    <w:rsid w:val="00AC38A4"/>
    <w:rsid w:val="00B6024D"/>
    <w:rsid w:val="00BC1F70"/>
    <w:rsid w:val="00BD37C6"/>
    <w:rsid w:val="00BF09C5"/>
    <w:rsid w:val="00BF7973"/>
    <w:rsid w:val="00C10503"/>
    <w:rsid w:val="00C20C9C"/>
    <w:rsid w:val="00C21BD6"/>
    <w:rsid w:val="00C61F3D"/>
    <w:rsid w:val="00C71A23"/>
    <w:rsid w:val="00C72F8A"/>
    <w:rsid w:val="00C73E45"/>
    <w:rsid w:val="00C8111D"/>
    <w:rsid w:val="00C948C7"/>
    <w:rsid w:val="00D35701"/>
    <w:rsid w:val="00D46B88"/>
    <w:rsid w:val="00D83E80"/>
    <w:rsid w:val="00E10EBA"/>
    <w:rsid w:val="00E21A68"/>
    <w:rsid w:val="00E62C39"/>
    <w:rsid w:val="00EF2087"/>
    <w:rsid w:val="00F05445"/>
    <w:rsid w:val="00F3737D"/>
    <w:rsid w:val="00F474E0"/>
    <w:rsid w:val="00F75C2A"/>
    <w:rsid w:val="00FE3EE1"/>
    <w:rsid w:val="00FF5493"/>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FB2C70A-4943-433F-B76C-D49627CF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024D"/>
    <w:pPr>
      <w:ind w:left="720"/>
      <w:contextualSpacing/>
    </w:pPr>
  </w:style>
  <w:style w:type="character" w:styleId="Hyperlink">
    <w:name w:val="Hyperlink"/>
    <w:basedOn w:val="DefaultParagraphFont"/>
    <w:uiPriority w:val="99"/>
    <w:unhideWhenUsed/>
    <w:rsid w:val="006F1827"/>
    <w:rPr>
      <w:color w:val="0563C1"/>
      <w:u w:val="single"/>
    </w:rPr>
  </w:style>
  <w:style w:type="paragraph" w:styleId="NormalWeb">
    <w:name w:val="Normal (Web)"/>
    <w:basedOn w:val="Normal"/>
    <w:uiPriority w:val="99"/>
    <w:unhideWhenUsed/>
    <w:rsid w:val="00750E53"/>
    <w:pPr>
      <w:spacing w:after="0" w:line="240" w:lineRule="auto"/>
    </w:pPr>
    <w:rPr>
      <w:rFonts w:ascii="Times New Roman" w:hAnsi="Times New Roman" w:cs="Times New Roman"/>
      <w:sz w:val="24"/>
      <w:szCs w:val="24"/>
      <w:lang w:eastAsia="en-GB"/>
    </w:rPr>
  </w:style>
  <w:style w:type="table" w:styleId="TableGrid">
    <w:name w:val="Table Grid"/>
    <w:basedOn w:val="TableNormal"/>
    <w:uiPriority w:val="39"/>
    <w:rsid w:val="00E21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055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6081">
      <w:bodyDiv w:val="1"/>
      <w:marLeft w:val="0"/>
      <w:marRight w:val="0"/>
      <w:marTop w:val="0"/>
      <w:marBottom w:val="0"/>
      <w:divBdr>
        <w:top w:val="none" w:sz="0" w:space="0" w:color="auto"/>
        <w:left w:val="none" w:sz="0" w:space="0" w:color="auto"/>
        <w:bottom w:val="none" w:sz="0" w:space="0" w:color="auto"/>
        <w:right w:val="none" w:sz="0" w:space="0" w:color="auto"/>
      </w:divBdr>
    </w:div>
    <w:div w:id="238096630">
      <w:bodyDiv w:val="1"/>
      <w:marLeft w:val="0"/>
      <w:marRight w:val="0"/>
      <w:marTop w:val="0"/>
      <w:marBottom w:val="0"/>
      <w:divBdr>
        <w:top w:val="none" w:sz="0" w:space="0" w:color="auto"/>
        <w:left w:val="none" w:sz="0" w:space="0" w:color="auto"/>
        <w:bottom w:val="none" w:sz="0" w:space="0" w:color="auto"/>
        <w:right w:val="none" w:sz="0" w:space="0" w:color="auto"/>
      </w:divBdr>
    </w:div>
    <w:div w:id="703751026">
      <w:bodyDiv w:val="1"/>
      <w:marLeft w:val="0"/>
      <w:marRight w:val="0"/>
      <w:marTop w:val="0"/>
      <w:marBottom w:val="0"/>
      <w:divBdr>
        <w:top w:val="none" w:sz="0" w:space="0" w:color="auto"/>
        <w:left w:val="none" w:sz="0" w:space="0" w:color="auto"/>
        <w:bottom w:val="none" w:sz="0" w:space="0" w:color="auto"/>
        <w:right w:val="none" w:sz="0" w:space="0" w:color="auto"/>
      </w:divBdr>
    </w:div>
    <w:div w:id="1029985021">
      <w:bodyDiv w:val="1"/>
      <w:marLeft w:val="0"/>
      <w:marRight w:val="0"/>
      <w:marTop w:val="0"/>
      <w:marBottom w:val="0"/>
      <w:divBdr>
        <w:top w:val="none" w:sz="0" w:space="0" w:color="auto"/>
        <w:left w:val="none" w:sz="0" w:space="0" w:color="auto"/>
        <w:bottom w:val="none" w:sz="0" w:space="0" w:color="auto"/>
        <w:right w:val="none" w:sz="0" w:space="0" w:color="auto"/>
      </w:divBdr>
    </w:div>
    <w:div w:id="1405250984">
      <w:bodyDiv w:val="1"/>
      <w:marLeft w:val="0"/>
      <w:marRight w:val="0"/>
      <w:marTop w:val="0"/>
      <w:marBottom w:val="0"/>
      <w:divBdr>
        <w:top w:val="none" w:sz="0" w:space="0" w:color="auto"/>
        <w:left w:val="none" w:sz="0" w:space="0" w:color="auto"/>
        <w:bottom w:val="none" w:sz="0" w:space="0" w:color="auto"/>
        <w:right w:val="none" w:sz="0" w:space="0" w:color="auto"/>
      </w:divBdr>
    </w:div>
    <w:div w:id="1430658330">
      <w:bodyDiv w:val="1"/>
      <w:marLeft w:val="0"/>
      <w:marRight w:val="0"/>
      <w:marTop w:val="0"/>
      <w:marBottom w:val="0"/>
      <w:divBdr>
        <w:top w:val="none" w:sz="0" w:space="0" w:color="auto"/>
        <w:left w:val="none" w:sz="0" w:space="0" w:color="auto"/>
        <w:bottom w:val="none" w:sz="0" w:space="0" w:color="auto"/>
        <w:right w:val="none" w:sz="0" w:space="0" w:color="auto"/>
      </w:divBdr>
    </w:div>
    <w:div w:id="1542207504">
      <w:bodyDiv w:val="1"/>
      <w:marLeft w:val="0"/>
      <w:marRight w:val="0"/>
      <w:marTop w:val="0"/>
      <w:marBottom w:val="0"/>
      <w:divBdr>
        <w:top w:val="none" w:sz="0" w:space="0" w:color="auto"/>
        <w:left w:val="none" w:sz="0" w:space="0" w:color="auto"/>
        <w:bottom w:val="none" w:sz="0" w:space="0" w:color="auto"/>
        <w:right w:val="none" w:sz="0" w:space="0" w:color="auto"/>
      </w:divBdr>
    </w:div>
    <w:div w:id="1719816465">
      <w:bodyDiv w:val="1"/>
      <w:marLeft w:val="0"/>
      <w:marRight w:val="0"/>
      <w:marTop w:val="0"/>
      <w:marBottom w:val="0"/>
      <w:divBdr>
        <w:top w:val="none" w:sz="0" w:space="0" w:color="auto"/>
        <w:left w:val="none" w:sz="0" w:space="0" w:color="auto"/>
        <w:bottom w:val="none" w:sz="0" w:space="0" w:color="auto"/>
        <w:right w:val="none" w:sz="0" w:space="0" w:color="auto"/>
      </w:divBdr>
    </w:div>
    <w:div w:id="1793010519">
      <w:bodyDiv w:val="1"/>
      <w:marLeft w:val="0"/>
      <w:marRight w:val="0"/>
      <w:marTop w:val="0"/>
      <w:marBottom w:val="0"/>
      <w:divBdr>
        <w:top w:val="none" w:sz="0" w:space="0" w:color="auto"/>
        <w:left w:val="none" w:sz="0" w:space="0" w:color="auto"/>
        <w:bottom w:val="none" w:sz="0" w:space="0" w:color="auto"/>
        <w:right w:val="none" w:sz="0" w:space="0" w:color="auto"/>
      </w:divBdr>
    </w:div>
    <w:div w:id="2081101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davies@graveney.wandsworth.sch.uk" TargetMode="External"/><Relationship Id="rId13" Type="http://schemas.openxmlformats.org/officeDocument/2006/relationships/hyperlink" Target="mailto:jrees@graveney.wandsworth.sch.uk" TargetMode="External"/><Relationship Id="rId18" Type="http://schemas.openxmlformats.org/officeDocument/2006/relationships/hyperlink" Target="mailto:msmith@graveney.wandsworth.sch.uk" TargetMode="External"/><Relationship Id="rId26" Type="http://schemas.openxmlformats.org/officeDocument/2006/relationships/hyperlink" Target="mailto:spanchal@graveney.wandsworth.sch.uk" TargetMode="External"/><Relationship Id="rId3" Type="http://schemas.openxmlformats.org/officeDocument/2006/relationships/settings" Target="settings.xml"/><Relationship Id="rId21" Type="http://schemas.openxmlformats.org/officeDocument/2006/relationships/hyperlink" Target="mailto:rschwarz@graveney.wandsworth.sch.uk" TargetMode="External"/><Relationship Id="rId34" Type="http://schemas.openxmlformats.org/officeDocument/2006/relationships/hyperlink" Target="mailto:InfoYear12@graveney.wandsworth.sch.uk" TargetMode="External"/><Relationship Id="rId7" Type="http://schemas.openxmlformats.org/officeDocument/2006/relationships/hyperlink" Target="mailto:ajordan@graveney.wandsworth.sch.uk" TargetMode="External"/><Relationship Id="rId12" Type="http://schemas.openxmlformats.org/officeDocument/2006/relationships/hyperlink" Target="mailto:evahib@graveney.wandsworth.sch.uk" TargetMode="External"/><Relationship Id="rId17" Type="http://schemas.openxmlformats.org/officeDocument/2006/relationships/hyperlink" Target="mailto:rrevelent@graveney.wandsworth.sch.uk" TargetMode="External"/><Relationship Id="rId25" Type="http://schemas.openxmlformats.org/officeDocument/2006/relationships/hyperlink" Target="mailto:zkazi@graveney.wandsworth.sch.uk" TargetMode="External"/><Relationship Id="rId33" Type="http://schemas.openxmlformats.org/officeDocument/2006/relationships/hyperlink" Target="https://www.graveney.org/Term-Dates/" TargetMode="External"/><Relationship Id="rId2" Type="http://schemas.openxmlformats.org/officeDocument/2006/relationships/styles" Target="styles.xml"/><Relationship Id="rId16" Type="http://schemas.openxmlformats.org/officeDocument/2006/relationships/hyperlink" Target="mailto:lquinn@graveney.wandsworth.sch.uk" TargetMode="External"/><Relationship Id="rId20" Type="http://schemas.openxmlformats.org/officeDocument/2006/relationships/hyperlink" Target="mailto:oholliday-smith@graveney.wandsworth.sch.uk" TargetMode="External"/><Relationship Id="rId29" Type="http://schemas.openxmlformats.org/officeDocument/2006/relationships/hyperlink" Target="mailto:cwardell@graveney.wandsworth.sch.uk" TargetMode="External"/><Relationship Id="rId1" Type="http://schemas.openxmlformats.org/officeDocument/2006/relationships/numbering" Target="numbering.xml"/><Relationship Id="rId6" Type="http://schemas.openxmlformats.org/officeDocument/2006/relationships/hyperlink" Target="mailto:agould@graveney.wandsworth.sch.uk" TargetMode="External"/><Relationship Id="rId11" Type="http://schemas.openxmlformats.org/officeDocument/2006/relationships/hyperlink" Target="mailto:dgould@graveney.wandsworth.sch.uk" TargetMode="External"/><Relationship Id="rId24" Type="http://schemas.openxmlformats.org/officeDocument/2006/relationships/hyperlink" Target="mailto:rtrimble@graveney.wandsworth.sch.uk" TargetMode="External"/><Relationship Id="rId32" Type="http://schemas.openxmlformats.org/officeDocument/2006/relationships/hyperlink" Target="https://forms.gle/5nigRTHiRx8H7EBF6" TargetMode="External"/><Relationship Id="rId5" Type="http://schemas.openxmlformats.org/officeDocument/2006/relationships/hyperlink" Target="mailto:ahedger@graveney.wandsworth.sch.uk" TargetMode="External"/><Relationship Id="rId15" Type="http://schemas.openxmlformats.org/officeDocument/2006/relationships/hyperlink" Target="mailto:jtassell@graveney.wandsworth.sch.uk" TargetMode="External"/><Relationship Id="rId23" Type="http://schemas.openxmlformats.org/officeDocument/2006/relationships/hyperlink" Target="mailto:ekumi@graveney.wandsworth.sch.uk" TargetMode="External"/><Relationship Id="rId28" Type="http://schemas.openxmlformats.org/officeDocument/2006/relationships/hyperlink" Target="mailto:zappleton@graveney.wandsworth.sch.uk" TargetMode="External"/><Relationship Id="rId36" Type="http://schemas.openxmlformats.org/officeDocument/2006/relationships/theme" Target="theme/theme1.xml"/><Relationship Id="rId10" Type="http://schemas.openxmlformats.org/officeDocument/2006/relationships/hyperlink" Target="mailto:ccarney@graveney.wandsworth.sch.uk" TargetMode="External"/><Relationship Id="rId19" Type="http://schemas.openxmlformats.org/officeDocument/2006/relationships/hyperlink" Target="mailto:mcoad@graveney.wandsworth.sch.uk" TargetMode="External"/><Relationship Id="rId31" Type="http://schemas.openxmlformats.org/officeDocument/2006/relationships/hyperlink" Target="mailto:ndacosta@graveney.wandsworth.sch.uk" TargetMode="External"/><Relationship Id="rId4" Type="http://schemas.openxmlformats.org/officeDocument/2006/relationships/webSettings" Target="webSettings.xml"/><Relationship Id="rId9" Type="http://schemas.openxmlformats.org/officeDocument/2006/relationships/hyperlink" Target="mailto:cglenn@graveney.wandsworth.sch.uk" TargetMode="External"/><Relationship Id="rId14" Type="http://schemas.openxmlformats.org/officeDocument/2006/relationships/hyperlink" Target="mailto:jharding@graveney.wandsworth.sch.uk" TargetMode="External"/><Relationship Id="rId22" Type="http://schemas.openxmlformats.org/officeDocument/2006/relationships/hyperlink" Target="mailto:shayden@graveney.wandsworth.sch.uk" TargetMode="External"/><Relationship Id="rId27" Type="http://schemas.openxmlformats.org/officeDocument/2006/relationships/hyperlink" Target="mailto:jbsmith@graveney.wandsworth.sch.uk" TargetMode="External"/><Relationship Id="rId30" Type="http://schemas.openxmlformats.org/officeDocument/2006/relationships/hyperlink" Target="mailto:agelly@graveney.wandsworth.sch.uk"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BD94987E</Template>
  <TotalTime>0</TotalTime>
  <Pages>5</Pages>
  <Words>1927</Words>
  <Characters>12267</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Graveney School.</Company>
  <LinksUpToDate>false</LinksUpToDate>
  <CharactersWithSpaces>14166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Zaki Kazi</dc:creator>
  <cp:keywords/>
  <dc:description/>
  <cp:lastModifiedBy>Sian Tanner</cp:lastModifiedBy>
  <cp:revision>2</cp:revision>
  <dcterms:created xsi:type="dcterms:W3CDTF">2026-09-09T14:35:00Z</dcterms:created>
  <dcterms:modified xsi:type="dcterms:W3CDTF">2026-09-09T14:35:00Z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735e1bee-a118-4360-8f15-f3c34acf0a64</vt:lpwstr>
  </property>
</Properties>
</file>