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4E9E" w:rsidRDefault="00CE3DBB" w:rsidP="00293640">
      <w:pPr>
        <w:jc w:val="right"/>
      </w:pPr>
      <w:r>
        <w:t>September 202</w:t>
      </w:r>
      <w:r w:rsidR="00CD5C7D">
        <w:t>6</w:t>
      </w:r>
    </w:p>
    <w:p w:rsidR="00293640" w:rsidRDefault="00293640" w:rsidP="00293640">
      <w:pPr>
        <w:jc w:val="right"/>
      </w:pPr>
    </w:p>
    <w:p w:rsidR="00F5796F" w:rsidRDefault="00BF6A24" w:rsidP="00293640">
      <w:r>
        <w:t>Dear Parents/C</w:t>
      </w:r>
      <w:r w:rsidR="00293640">
        <w:t>arers,</w:t>
      </w:r>
    </w:p>
    <w:p w:rsidR="00621C62" w:rsidRDefault="00EE29FB" w:rsidP="00293640">
      <w:r>
        <w:t xml:space="preserve">We </w:t>
      </w:r>
      <w:r w:rsidR="00621C62">
        <w:t xml:space="preserve">hope that you all had an enjoyable </w:t>
      </w:r>
      <w:r w:rsidR="00460ED8">
        <w:t>summer</w:t>
      </w:r>
      <w:r w:rsidR="00621C62">
        <w:t xml:space="preserve"> </w:t>
      </w:r>
      <w:r w:rsidR="006562D1">
        <w:t>and that you and your family have had a successful</w:t>
      </w:r>
      <w:r w:rsidR="00621C62">
        <w:t xml:space="preserve"> start to the new academic year!</w:t>
      </w:r>
    </w:p>
    <w:p w:rsidR="007239E0" w:rsidRDefault="00EE29FB" w:rsidP="00293640">
      <w:r>
        <w:t xml:space="preserve">Firstly, we </w:t>
      </w:r>
      <w:r w:rsidR="007239E0">
        <w:t>wanted to say how wonderful it has been to welcome our Ye</w:t>
      </w:r>
      <w:r>
        <w:t xml:space="preserve">ar 13 </w:t>
      </w:r>
      <w:r w:rsidR="00BF6A24">
        <w:t>students back to school</w:t>
      </w:r>
      <w:r w:rsidR="007239E0">
        <w:t xml:space="preserve">. </w:t>
      </w:r>
      <w:r w:rsidR="00CD6E02">
        <w:t xml:space="preserve">We congratulate them on their excellent AS results. </w:t>
      </w:r>
      <w:r w:rsidR="007239E0">
        <w:t>We have all been so impressed by their positive attitude at the start of such an important year</w:t>
      </w:r>
      <w:r w:rsidR="00CD6E02">
        <w:t>,</w:t>
      </w:r>
      <w:r w:rsidR="007239E0">
        <w:t xml:space="preserve"> and look forward to working with them. </w:t>
      </w:r>
    </w:p>
    <w:p w:rsidR="007239E0" w:rsidRDefault="007239E0" w:rsidP="00293640">
      <w:r>
        <w:t>Following on from our work at the end of the l</w:t>
      </w:r>
      <w:r w:rsidR="00EE29FB">
        <w:t xml:space="preserve">ast academic year, we are now </w:t>
      </w:r>
      <w:r>
        <w:t xml:space="preserve">using form time to continue with our programme of </w:t>
      </w:r>
      <w:r w:rsidR="00120147">
        <w:t>support on UCAS and Next Steps</w:t>
      </w:r>
      <w:r w:rsidR="00CD6E02">
        <w:t>,</w:t>
      </w:r>
      <w:r w:rsidR="00120147">
        <w:t xml:space="preserve"> including follow-up sessions on UCAS Personal Statements and Alternative Pathways. </w:t>
      </w:r>
    </w:p>
    <w:p w:rsidR="007239E0" w:rsidRDefault="007239E0" w:rsidP="00293640">
      <w:r>
        <w:t xml:space="preserve">You’ll remember that in the summer term we sent out initial advice, information and guidance for both students and parents through our </w:t>
      </w:r>
      <w:hyperlink r:id="rId5" w:history="1">
        <w:r w:rsidRPr="00173884">
          <w:rPr>
            <w:rStyle w:val="Hyperlink"/>
          </w:rPr>
          <w:t>letters home</w:t>
        </w:r>
      </w:hyperlink>
      <w:r>
        <w:t xml:space="preserve">. Please do refer back to these as necessary. </w:t>
      </w:r>
    </w:p>
    <w:p w:rsidR="007239E0" w:rsidRDefault="007239E0" w:rsidP="00293640">
      <w:r>
        <w:t>Our support now continues in school – in the first w</w:t>
      </w:r>
      <w:r w:rsidR="001675EE">
        <w:t xml:space="preserve">eek back, Year 13 students </w:t>
      </w:r>
      <w:r>
        <w:t>have the following:</w:t>
      </w:r>
    </w:p>
    <w:p w:rsidR="007239E0" w:rsidRDefault="007239E0" w:rsidP="007239E0">
      <w:pPr>
        <w:pStyle w:val="ListParagraph"/>
        <w:numPr>
          <w:ilvl w:val="0"/>
          <w:numId w:val="2"/>
        </w:numPr>
      </w:pPr>
      <w:r>
        <w:t xml:space="preserve">Year 13 Induction Morning with FAQs on UCAS/ Next Steps </w:t>
      </w:r>
    </w:p>
    <w:p w:rsidR="007239E0" w:rsidRDefault="007239E0" w:rsidP="007239E0">
      <w:pPr>
        <w:pStyle w:val="ListParagraph"/>
        <w:numPr>
          <w:ilvl w:val="0"/>
          <w:numId w:val="2"/>
        </w:numPr>
      </w:pPr>
      <w:r>
        <w:t xml:space="preserve">Teachers </w:t>
      </w:r>
      <w:r w:rsidR="00FE2DC5">
        <w:t>are now issuing</w:t>
      </w:r>
      <w:r>
        <w:t xml:space="preserve"> UCAS Predicted Grades to students </w:t>
      </w:r>
    </w:p>
    <w:p w:rsidR="007239E0" w:rsidRDefault="007239E0" w:rsidP="007239E0">
      <w:pPr>
        <w:pStyle w:val="ListParagraph"/>
        <w:numPr>
          <w:ilvl w:val="0"/>
          <w:numId w:val="2"/>
        </w:numPr>
      </w:pPr>
      <w:r>
        <w:t>UCAS/ Nex</w:t>
      </w:r>
      <w:r w:rsidR="00CE2C42">
        <w:t xml:space="preserve">t Steps Assembly with Mr Kazi (Deputy </w:t>
      </w:r>
      <w:r>
        <w:t xml:space="preserve">Director of Sixth Form) </w:t>
      </w:r>
    </w:p>
    <w:p w:rsidR="007239E0" w:rsidRDefault="007239E0" w:rsidP="007239E0">
      <w:pPr>
        <w:pStyle w:val="ListParagraph"/>
        <w:numPr>
          <w:ilvl w:val="0"/>
          <w:numId w:val="2"/>
        </w:numPr>
      </w:pPr>
      <w:r>
        <w:t>Early Entry Applic</w:t>
      </w:r>
      <w:r w:rsidR="009328C7">
        <w:t>ants IAG meeting</w:t>
      </w:r>
      <w:r w:rsidR="00CE2C42">
        <w:t xml:space="preserve"> with Mr Kazi &amp; </w:t>
      </w:r>
      <w:r w:rsidR="00CD5C7D">
        <w:t>Mr Mercer</w:t>
      </w:r>
      <w:r w:rsidR="00FE2DC5">
        <w:t xml:space="preserve"> (Head of Year)</w:t>
      </w:r>
    </w:p>
    <w:p w:rsidR="00210CD7" w:rsidRDefault="00210CD7" w:rsidP="007239E0">
      <w:pPr>
        <w:pStyle w:val="ListParagraph"/>
        <w:numPr>
          <w:ilvl w:val="0"/>
          <w:numId w:val="2"/>
        </w:numPr>
      </w:pPr>
      <w:r>
        <w:t xml:space="preserve">UCAS/Next Steps referees </w:t>
      </w:r>
      <w:r w:rsidR="00236436">
        <w:t>are in the process of being finalised and allocated to students</w:t>
      </w:r>
    </w:p>
    <w:p w:rsidR="007239E0" w:rsidRDefault="007239E0" w:rsidP="007239E0">
      <w:r>
        <w:t xml:space="preserve">In order to support parents through the process, we attach a copy of the </w:t>
      </w:r>
      <w:hyperlink r:id="rId6" w:history="1">
        <w:r w:rsidRPr="00FE2DC5">
          <w:rPr>
            <w:rStyle w:val="Hyperlink"/>
            <w:b/>
          </w:rPr>
          <w:t>Gravene</w:t>
        </w:r>
        <w:r w:rsidR="009328C7" w:rsidRPr="00FE2DC5">
          <w:rPr>
            <w:rStyle w:val="Hyperlink"/>
            <w:b/>
          </w:rPr>
          <w:t xml:space="preserve">y Guide to </w:t>
        </w:r>
        <w:r w:rsidR="00BB0A54" w:rsidRPr="00FE2DC5">
          <w:rPr>
            <w:rStyle w:val="Hyperlink"/>
            <w:b/>
          </w:rPr>
          <w:t>Next Steps</w:t>
        </w:r>
      </w:hyperlink>
      <w:r w:rsidR="00BB0A54">
        <w:rPr>
          <w:b/>
        </w:rPr>
        <w:t xml:space="preserve"> </w:t>
      </w:r>
      <w:r>
        <w:t xml:space="preserve">which is your comprehensive guide to </w:t>
      </w:r>
      <w:r w:rsidR="00BB0A54">
        <w:t xml:space="preserve">supporting your child at home in </w:t>
      </w:r>
      <w:r>
        <w:t>making</w:t>
      </w:r>
      <w:r w:rsidR="00BB0A54">
        <w:t xml:space="preserve"> their</w:t>
      </w:r>
      <w:r>
        <w:t xml:space="preserve"> applications for next steps</w:t>
      </w:r>
      <w:r w:rsidR="00BB0A54">
        <w:t>, whatever it is that they intend to do next</w:t>
      </w:r>
      <w:r>
        <w:t xml:space="preserve"> – please do read this thoroughly and discuss it with your child</w:t>
      </w:r>
      <w:r w:rsidR="00BB0A54">
        <w:t xml:space="preserve"> at home</w:t>
      </w:r>
      <w:r>
        <w:t xml:space="preserve">. </w:t>
      </w:r>
    </w:p>
    <w:p w:rsidR="00966C92" w:rsidRDefault="00966C92" w:rsidP="007239E0">
      <w:r>
        <w:t xml:space="preserve">All Year 13 students </w:t>
      </w:r>
      <w:r w:rsidR="005A585E">
        <w:t>are in the process of being allocated</w:t>
      </w:r>
      <w:r>
        <w:t xml:space="preserve"> a referee who will work with them on a one-to-one basis to provide them with support for their UCAS applications or other Next Steps plans. Students should book an appointment with their mentor so that initial meetings can begin. </w:t>
      </w:r>
    </w:p>
    <w:p w:rsidR="00120147" w:rsidRDefault="001675EE" w:rsidP="007239E0">
      <w:r>
        <w:t xml:space="preserve">Please ensure that your child has completed a draft of their Personal Statement </w:t>
      </w:r>
      <w:r w:rsidR="00BB0A54">
        <w:t xml:space="preserve">on their </w:t>
      </w:r>
      <w:proofErr w:type="spellStart"/>
      <w:r w:rsidR="00BB0A54">
        <w:t>Unifrog</w:t>
      </w:r>
      <w:proofErr w:type="spellEnd"/>
      <w:r w:rsidR="00BB0A54">
        <w:t xml:space="preserve"> account</w:t>
      </w:r>
      <w:r>
        <w:t xml:space="preserve"> so that they can discuss it with their allocated referee. </w:t>
      </w:r>
      <w:r w:rsidR="00EE29FB">
        <w:t>Guidance on how to do this began last summer in form time, and information is available to students on Google Classroom.</w:t>
      </w:r>
    </w:p>
    <w:p w:rsidR="00591125" w:rsidRDefault="00591125" w:rsidP="00FE2DC5">
      <w:pPr>
        <w:rPr>
          <w:b/>
          <w:u w:val="single"/>
        </w:rPr>
      </w:pPr>
    </w:p>
    <w:p w:rsidR="00FE2DC5" w:rsidRPr="00352949" w:rsidRDefault="00FE2DC5" w:rsidP="00FE2DC5">
      <w:pPr>
        <w:rPr>
          <w:b/>
          <w:u w:val="single"/>
        </w:rPr>
      </w:pPr>
      <w:r w:rsidRPr="00352949">
        <w:rPr>
          <w:b/>
          <w:u w:val="single"/>
        </w:rPr>
        <w:t>Expectations:</w:t>
      </w:r>
    </w:p>
    <w:p w:rsidR="00FE2DC5" w:rsidRDefault="00FE2DC5" w:rsidP="00FE2DC5">
      <w:r>
        <w:t xml:space="preserve">It’s obviously vitally important that all students start the year in the most positive way possible to set them up for the rest of the year. In particular students must attend every lesson, form time and assemblies on time, and complete all work set both in class and at home. Where students are not meeting these basic expectations then you may receive a brief email with the details. If this does happen then please do speak to your </w:t>
      </w:r>
      <w:r w:rsidR="00591125">
        <w:t>child</w:t>
      </w:r>
      <w:r>
        <w:t xml:space="preserve"> about it.</w:t>
      </w:r>
    </w:p>
    <w:p w:rsidR="00FE2DC5" w:rsidRDefault="00FE2DC5" w:rsidP="00FE2DC5">
      <w:r>
        <w:t>Please ensure that your child brings their ID to school with them each day and remind them that they must wear it correctly. This is a key part of our safeguarding strategy. No student will be admitted to the school site without their ID. Once ID cards have been issued to all students, if a student comes to school without their ID, they can either purchase a new one for £5, or they will need to return home to collect it. If a student is not wearing their ID correctly, they will initially receive a warning letter home, and this will be followed up with an after school detention for any repeat incidents. Your ongoing support with this is much appreciated.</w:t>
      </w:r>
    </w:p>
    <w:p w:rsidR="00583759" w:rsidRDefault="00583759" w:rsidP="0053464C">
      <w:pPr>
        <w:rPr>
          <w:b/>
          <w:u w:val="single"/>
        </w:rPr>
      </w:pPr>
    </w:p>
    <w:p w:rsidR="0053464C" w:rsidRDefault="00A26657" w:rsidP="0053464C">
      <w:pPr>
        <w:rPr>
          <w:b/>
          <w:u w:val="single"/>
        </w:rPr>
      </w:pPr>
      <w:r>
        <w:rPr>
          <w:b/>
          <w:u w:val="single"/>
        </w:rPr>
        <w:t>Key Dates – Autumn and Spring Terms</w:t>
      </w:r>
      <w:r w:rsidR="0053464C">
        <w:rPr>
          <w:b/>
          <w:u w:val="single"/>
        </w:rPr>
        <w:t>:</w:t>
      </w:r>
    </w:p>
    <w:p w:rsidR="00EE29FB" w:rsidRPr="00EE29FB" w:rsidRDefault="001F7C04" w:rsidP="0053464C">
      <w:r>
        <w:t xml:space="preserve">We </w:t>
      </w:r>
      <w:r w:rsidR="00EE29FB">
        <w:t>wanted to use this opportunity to highlight some key dates for Year 1</w:t>
      </w:r>
      <w:r w:rsidR="00BB2C52">
        <w:t>3 that are approaching</w:t>
      </w:r>
      <w:r w:rsidR="00EE29FB">
        <w:t>, which are as follows:</w:t>
      </w:r>
    </w:p>
    <w:p w:rsidR="0049638B" w:rsidRPr="00CE3DBB" w:rsidRDefault="0049638B" w:rsidP="00CE3DBB">
      <w:pPr>
        <w:spacing w:after="0"/>
      </w:pPr>
      <w:r w:rsidRPr="00CE3DBB">
        <w:t xml:space="preserve">Tuesday </w:t>
      </w:r>
      <w:r w:rsidR="00906DD7">
        <w:t>22</w:t>
      </w:r>
      <w:r w:rsidR="00906DD7" w:rsidRPr="00906DD7">
        <w:rPr>
          <w:vertAlign w:val="superscript"/>
        </w:rPr>
        <w:t>nd</w:t>
      </w:r>
      <w:r w:rsidR="00906DD7">
        <w:t xml:space="preserve"> </w:t>
      </w:r>
      <w:r w:rsidRPr="00CE3DBB">
        <w:t xml:space="preserve">September: </w:t>
      </w:r>
      <w:r w:rsidR="00CE3DBB">
        <w:tab/>
      </w:r>
      <w:r w:rsidRPr="00CE3DBB">
        <w:t xml:space="preserve">Form Tutor Parents’ evening – </w:t>
      </w:r>
      <w:r w:rsidR="00FE2DC5" w:rsidRPr="00CE3DBB">
        <w:t>further details to follow</w:t>
      </w:r>
    </w:p>
    <w:p w:rsidR="0049638B" w:rsidRPr="00CE3DBB" w:rsidRDefault="00906DD7" w:rsidP="00CE3DBB">
      <w:pPr>
        <w:spacing w:after="0"/>
      </w:pPr>
      <w:r>
        <w:t>Friday 25</w:t>
      </w:r>
      <w:r w:rsidR="00FE2DC5" w:rsidRPr="00CE3DBB">
        <w:rPr>
          <w:vertAlign w:val="superscript"/>
        </w:rPr>
        <w:t>th</w:t>
      </w:r>
      <w:r w:rsidR="00FE2DC5" w:rsidRPr="00CE3DBB">
        <w:t xml:space="preserve"> </w:t>
      </w:r>
      <w:r w:rsidR="0049638B" w:rsidRPr="00CE3DBB">
        <w:t xml:space="preserve">September: </w:t>
      </w:r>
      <w:r w:rsidR="00CE3DBB">
        <w:tab/>
      </w:r>
      <w:r w:rsidR="00CE3DBB">
        <w:tab/>
      </w:r>
      <w:r w:rsidR="0049638B" w:rsidRPr="00CE3DBB">
        <w:rPr>
          <w:b/>
        </w:rPr>
        <w:t>INSED Day</w:t>
      </w:r>
      <w:r w:rsidR="0049638B" w:rsidRPr="00CE3DBB">
        <w:t xml:space="preserve"> (school closed to all students)</w:t>
      </w:r>
    </w:p>
    <w:p w:rsidR="00EE29FB" w:rsidRPr="00CE3DBB" w:rsidRDefault="00906DD7" w:rsidP="00CE3DBB">
      <w:pPr>
        <w:spacing w:after="0"/>
      </w:pPr>
      <w:r>
        <w:t>Monday 28</w:t>
      </w:r>
      <w:r w:rsidR="0049638B" w:rsidRPr="00CE3DBB">
        <w:rPr>
          <w:vertAlign w:val="superscript"/>
        </w:rPr>
        <w:t>th</w:t>
      </w:r>
      <w:r w:rsidR="0049638B" w:rsidRPr="00CE3DBB">
        <w:t xml:space="preserve"> September</w:t>
      </w:r>
      <w:r w:rsidR="00EE29FB" w:rsidRPr="00CE3DBB">
        <w:t xml:space="preserve">: </w:t>
      </w:r>
      <w:r w:rsidR="00CE3DBB">
        <w:tab/>
      </w:r>
      <w:r w:rsidR="005B665A" w:rsidRPr="00CE3DBB">
        <w:t>Graveney Early Entry UCAS Deadline (Internal</w:t>
      </w:r>
      <w:r w:rsidR="00FE2DC5" w:rsidRPr="00CE3DBB">
        <w:t>, 6pm</w:t>
      </w:r>
      <w:r w:rsidR="005B665A" w:rsidRPr="00CE3DBB">
        <w:t>)</w:t>
      </w:r>
    </w:p>
    <w:p w:rsidR="00FE2DC5" w:rsidRPr="00CE3DBB" w:rsidRDefault="00906DD7" w:rsidP="00CE3DBB">
      <w:pPr>
        <w:spacing w:after="0"/>
      </w:pPr>
      <w:r>
        <w:t>Monday 12</w:t>
      </w:r>
      <w:r w:rsidR="00FE2DC5" w:rsidRPr="00CE3DBB">
        <w:rPr>
          <w:vertAlign w:val="superscript"/>
        </w:rPr>
        <w:t>th</w:t>
      </w:r>
      <w:r w:rsidR="00FE2DC5" w:rsidRPr="00CE3DBB">
        <w:t xml:space="preserve"> October: </w:t>
      </w:r>
      <w:r w:rsidR="00CE3DBB">
        <w:tab/>
      </w:r>
      <w:r w:rsidR="00CE3DBB">
        <w:tab/>
      </w:r>
      <w:r w:rsidR="00FE2DC5" w:rsidRPr="00CE3DBB">
        <w:t>Early school closure at 3.05pm to prepare for open events</w:t>
      </w:r>
    </w:p>
    <w:p w:rsidR="00FB28F4" w:rsidRPr="00CE3DBB" w:rsidRDefault="00906DD7" w:rsidP="00CE3DBB">
      <w:pPr>
        <w:spacing w:after="0"/>
      </w:pPr>
      <w:r>
        <w:t>Tuesday 13</w:t>
      </w:r>
      <w:r w:rsidR="00FB28F4" w:rsidRPr="00CE3DBB">
        <w:rPr>
          <w:vertAlign w:val="superscript"/>
        </w:rPr>
        <w:t>th</w:t>
      </w:r>
      <w:r w:rsidR="00FB28F4" w:rsidRPr="00CE3DBB">
        <w:t xml:space="preserve"> October: </w:t>
      </w:r>
      <w:r w:rsidR="00CE3DBB">
        <w:tab/>
      </w:r>
      <w:r w:rsidR="00CE3DBB">
        <w:tab/>
      </w:r>
      <w:r w:rsidR="00FB28F4" w:rsidRPr="00CE3DBB">
        <w:t>Year 12 Open Evening (</w:t>
      </w:r>
      <w:r w:rsidR="00FB28F4" w:rsidRPr="00CE3DBB">
        <w:rPr>
          <w:i/>
        </w:rPr>
        <w:t>Y13 students acting as guides, 5</w:t>
      </w:r>
      <w:r w:rsidR="00CE3DBB" w:rsidRPr="00CE3DBB">
        <w:rPr>
          <w:i/>
        </w:rPr>
        <w:t xml:space="preserve"> – </w:t>
      </w:r>
      <w:r w:rsidR="00FB28F4" w:rsidRPr="00CE3DBB">
        <w:rPr>
          <w:i/>
        </w:rPr>
        <w:t>8</w:t>
      </w:r>
      <w:r w:rsidR="00CE3DBB" w:rsidRPr="00CE3DBB">
        <w:rPr>
          <w:i/>
        </w:rPr>
        <w:t xml:space="preserve">.30 </w:t>
      </w:r>
      <w:r w:rsidR="00FB28F4" w:rsidRPr="00CE3DBB">
        <w:rPr>
          <w:i/>
        </w:rPr>
        <w:t>pm</w:t>
      </w:r>
      <w:r w:rsidR="00FB28F4" w:rsidRPr="00CE3DBB">
        <w:t>)</w:t>
      </w:r>
    </w:p>
    <w:p w:rsidR="00FB28F4" w:rsidRPr="00CE3DBB" w:rsidRDefault="00FE2DC5" w:rsidP="00CE3DBB">
      <w:pPr>
        <w:spacing w:after="0"/>
      </w:pPr>
      <w:r w:rsidRPr="00CE3DBB">
        <w:t>Thursday 1</w:t>
      </w:r>
      <w:r w:rsidR="00747C9A">
        <w:t>5</w:t>
      </w:r>
      <w:r w:rsidR="00FB28F4" w:rsidRPr="00CE3DBB">
        <w:rPr>
          <w:vertAlign w:val="superscript"/>
        </w:rPr>
        <w:t>th</w:t>
      </w:r>
      <w:r w:rsidR="00FB28F4" w:rsidRPr="00CE3DBB">
        <w:t xml:space="preserve"> October: </w:t>
      </w:r>
      <w:r w:rsidR="00CE3DBB">
        <w:tab/>
      </w:r>
      <w:r w:rsidR="00CE3DBB">
        <w:tab/>
      </w:r>
      <w:r w:rsidR="00FB28F4" w:rsidRPr="00CE3DBB">
        <w:t xml:space="preserve">Year 7 Open Evening </w:t>
      </w:r>
      <w:r w:rsidR="00CE3DBB">
        <w:t>(</w:t>
      </w:r>
      <w:r w:rsidR="00CE3DBB" w:rsidRPr="00CE3DBB">
        <w:rPr>
          <w:i/>
        </w:rPr>
        <w:t>Senior Prefects only</w:t>
      </w:r>
      <w:r w:rsidR="00CE3DBB">
        <w:t>)</w:t>
      </w:r>
    </w:p>
    <w:p w:rsidR="00FE2DC5" w:rsidRPr="00CE3DBB" w:rsidRDefault="00747C9A" w:rsidP="00CE3DBB">
      <w:pPr>
        <w:spacing w:after="0"/>
      </w:pPr>
      <w:r>
        <w:t>Friday 16</w:t>
      </w:r>
      <w:r w:rsidR="00FE2DC5" w:rsidRPr="00CE3DBB">
        <w:rPr>
          <w:vertAlign w:val="superscript"/>
        </w:rPr>
        <w:t>th</w:t>
      </w:r>
      <w:r w:rsidR="00FE2DC5" w:rsidRPr="00CE3DBB">
        <w:t xml:space="preserve"> October: </w:t>
      </w:r>
      <w:r w:rsidR="00CE3DBB">
        <w:tab/>
      </w:r>
      <w:r w:rsidR="00CE3DBB">
        <w:tab/>
      </w:r>
      <w:r w:rsidR="00FE2DC5" w:rsidRPr="00CE3DBB">
        <w:t>Late school opening at 10.45am following open events</w:t>
      </w:r>
    </w:p>
    <w:p w:rsidR="00CE3DBB" w:rsidRDefault="002C6B75" w:rsidP="00CE3DBB">
      <w:pPr>
        <w:spacing w:after="0"/>
      </w:pPr>
      <w:r>
        <w:t>Friday 23</w:t>
      </w:r>
      <w:r w:rsidR="007577F8" w:rsidRPr="00CE3DBB">
        <w:rPr>
          <w:vertAlign w:val="superscript"/>
        </w:rPr>
        <w:t>th</w:t>
      </w:r>
      <w:r w:rsidR="007577F8" w:rsidRPr="00CE3DBB">
        <w:t xml:space="preserve"> October: </w:t>
      </w:r>
      <w:r w:rsidR="00CE3DBB">
        <w:tab/>
      </w:r>
      <w:r w:rsidR="00CE3DBB">
        <w:tab/>
        <w:t>Last Day of School (</w:t>
      </w:r>
      <w:r w:rsidR="00CE3DBB" w:rsidRPr="00CE3DBB">
        <w:rPr>
          <w:i/>
        </w:rPr>
        <w:t>full day</w:t>
      </w:r>
      <w:r w:rsidR="00CE3DBB">
        <w:t>)</w:t>
      </w:r>
    </w:p>
    <w:p w:rsidR="007577F8" w:rsidRPr="00CE3DBB" w:rsidRDefault="007577F8" w:rsidP="00CE3DBB">
      <w:pPr>
        <w:spacing w:after="0"/>
        <w:ind w:left="2160" w:firstLine="720"/>
        <w:rPr>
          <w:b/>
        </w:rPr>
      </w:pPr>
      <w:r w:rsidRPr="00CE3DBB">
        <w:rPr>
          <w:b/>
        </w:rPr>
        <w:t xml:space="preserve">October Half Term </w:t>
      </w:r>
    </w:p>
    <w:p w:rsidR="00CE3DBB" w:rsidRDefault="008379ED" w:rsidP="00CE3DBB">
      <w:pPr>
        <w:spacing w:after="0"/>
      </w:pPr>
      <w:r>
        <w:t>Monday 2</w:t>
      </w:r>
      <w:r w:rsidRPr="008379ED">
        <w:rPr>
          <w:vertAlign w:val="superscript"/>
        </w:rPr>
        <w:t>nd</w:t>
      </w:r>
      <w:r>
        <w:t xml:space="preserve"> </w:t>
      </w:r>
      <w:r w:rsidR="007E236A" w:rsidRPr="00CE3DBB">
        <w:t xml:space="preserve">November: </w:t>
      </w:r>
      <w:r w:rsidR="00CE3DBB">
        <w:tab/>
      </w:r>
      <w:r w:rsidR="00CE3DBB">
        <w:tab/>
      </w:r>
      <w:r w:rsidR="007E236A" w:rsidRPr="00CE3DBB">
        <w:t>Return to school</w:t>
      </w:r>
    </w:p>
    <w:p w:rsidR="007E236A" w:rsidRPr="00CE3DBB" w:rsidRDefault="007E236A" w:rsidP="00CE3DBB">
      <w:pPr>
        <w:spacing w:after="0"/>
        <w:ind w:left="2160" w:firstLine="720"/>
        <w:rPr>
          <w:b/>
        </w:rPr>
      </w:pPr>
      <w:r w:rsidRPr="00CE3DBB">
        <w:rPr>
          <w:b/>
        </w:rPr>
        <w:t>Year 13 Mid-Year Assessment Week</w:t>
      </w:r>
    </w:p>
    <w:p w:rsidR="007E236A" w:rsidRPr="00CE3DBB" w:rsidRDefault="00D83407" w:rsidP="00CE3DBB">
      <w:pPr>
        <w:spacing w:after="0"/>
      </w:pPr>
      <w:r>
        <w:t>Monday 23</w:t>
      </w:r>
      <w:r w:rsidRPr="00D83407">
        <w:rPr>
          <w:vertAlign w:val="superscript"/>
        </w:rPr>
        <w:t>rd</w:t>
      </w:r>
      <w:r>
        <w:t xml:space="preserve"> </w:t>
      </w:r>
      <w:r w:rsidR="007E236A" w:rsidRPr="00CE3DBB">
        <w:t xml:space="preserve">November: </w:t>
      </w:r>
      <w:r w:rsidR="00CE3DBB">
        <w:tab/>
        <w:t>F</w:t>
      </w:r>
      <w:r w:rsidR="007E236A" w:rsidRPr="00CE3DBB">
        <w:t>inal update</w:t>
      </w:r>
      <w:r w:rsidR="00CE3DBB">
        <w:t xml:space="preserve">s to </w:t>
      </w:r>
      <w:r w:rsidR="007E236A" w:rsidRPr="00CE3DBB">
        <w:t>UCAS predictions</w:t>
      </w:r>
    </w:p>
    <w:p w:rsidR="003F2DD9" w:rsidRPr="00CE3DBB" w:rsidRDefault="00D83407" w:rsidP="00CE3DBB">
      <w:pPr>
        <w:spacing w:after="0"/>
      </w:pPr>
      <w:r>
        <w:t>Wednesday 25</w:t>
      </w:r>
      <w:r w:rsidR="003F2DD9" w:rsidRPr="00CE3DBB">
        <w:rPr>
          <w:vertAlign w:val="superscript"/>
        </w:rPr>
        <w:t>th</w:t>
      </w:r>
      <w:r w:rsidR="003F2DD9" w:rsidRPr="00CE3DBB">
        <w:t xml:space="preserve"> November: </w:t>
      </w:r>
      <w:r w:rsidR="00CE3DBB">
        <w:tab/>
      </w:r>
      <w:r w:rsidR="003F2DD9" w:rsidRPr="00CE3DBB">
        <w:t>Mid-Year Results Report to Parents</w:t>
      </w:r>
    </w:p>
    <w:p w:rsidR="003F2DD9" w:rsidRDefault="00A73F5D" w:rsidP="00CE3DBB">
      <w:pPr>
        <w:spacing w:after="0"/>
      </w:pPr>
      <w:r>
        <w:t>Friday 4</w:t>
      </w:r>
      <w:r w:rsidR="003F2DD9" w:rsidRPr="00CE3DBB">
        <w:rPr>
          <w:vertAlign w:val="superscript"/>
        </w:rPr>
        <w:t>th</w:t>
      </w:r>
      <w:r w:rsidR="003F2DD9" w:rsidRPr="00CE3DBB">
        <w:t xml:space="preserve"> December: </w:t>
      </w:r>
      <w:r w:rsidR="00CE3DBB">
        <w:tab/>
      </w:r>
      <w:r w:rsidR="00CE3DBB">
        <w:tab/>
      </w:r>
      <w:r w:rsidR="003F2DD9" w:rsidRPr="00CE3DBB">
        <w:t>Graveney Pre-Christmas UCAS Deadline (Internal, 6pm)</w:t>
      </w:r>
    </w:p>
    <w:p w:rsidR="00CE3DBB" w:rsidRPr="00CE3DBB" w:rsidRDefault="00CE3DBB" w:rsidP="00CE3DBB">
      <w:pPr>
        <w:spacing w:after="0"/>
        <w:ind w:left="2880"/>
        <w:rPr>
          <w:i/>
          <w:sz w:val="18"/>
        </w:rPr>
      </w:pPr>
      <w:r w:rsidRPr="00CE3DBB">
        <w:rPr>
          <w:i/>
          <w:sz w:val="18"/>
        </w:rPr>
        <w:t>Applications submitted without errors by this date will be sent before Christmas</w:t>
      </w:r>
    </w:p>
    <w:p w:rsidR="007F5B19" w:rsidRDefault="007F5B19" w:rsidP="007F5B19">
      <w:pPr>
        <w:spacing w:after="0"/>
      </w:pPr>
      <w:r>
        <w:t xml:space="preserve">Monday </w:t>
      </w:r>
      <w:r w:rsidRPr="00CE3DBB">
        <w:t>7</w:t>
      </w:r>
      <w:r w:rsidRPr="00CE3DBB">
        <w:rPr>
          <w:vertAlign w:val="superscript"/>
        </w:rPr>
        <w:t>th</w:t>
      </w:r>
      <w:r w:rsidRPr="00CE3DBB">
        <w:t xml:space="preserve"> December: </w:t>
      </w:r>
      <w:r>
        <w:tab/>
      </w:r>
      <w:r>
        <w:tab/>
      </w:r>
      <w:r w:rsidRPr="00CE3DBB">
        <w:t>Full Report to Parents</w:t>
      </w:r>
    </w:p>
    <w:p w:rsidR="003F2DD9" w:rsidRDefault="00A73F5D" w:rsidP="00CE3DBB">
      <w:pPr>
        <w:spacing w:after="0"/>
      </w:pPr>
      <w:r>
        <w:t>Friday 11</w:t>
      </w:r>
      <w:r w:rsidR="003F2DD9" w:rsidRPr="00CE3DBB">
        <w:rPr>
          <w:vertAlign w:val="superscript"/>
        </w:rPr>
        <w:t>th</w:t>
      </w:r>
      <w:r w:rsidR="003F2DD9" w:rsidRPr="00CE3DBB">
        <w:t xml:space="preserve"> December: </w:t>
      </w:r>
      <w:r w:rsidR="00CE3DBB">
        <w:tab/>
      </w:r>
      <w:r w:rsidR="00CE3DBB">
        <w:tab/>
      </w:r>
      <w:r w:rsidR="00A072D3" w:rsidRPr="00CE3DBB">
        <w:t xml:space="preserve">Graveney </w:t>
      </w:r>
      <w:r w:rsidR="003F2DD9" w:rsidRPr="00CE3DBB">
        <w:t>Final UCAS Deadline (Internal, 6pm)</w:t>
      </w:r>
    </w:p>
    <w:p w:rsidR="00CE3DBB" w:rsidRPr="00CE3DBB" w:rsidRDefault="00CE3DBB" w:rsidP="00CE3DBB">
      <w:pPr>
        <w:spacing w:after="0"/>
        <w:ind w:left="2880"/>
        <w:rPr>
          <w:i/>
          <w:sz w:val="18"/>
        </w:rPr>
      </w:pPr>
      <w:r>
        <w:rPr>
          <w:i/>
          <w:sz w:val="18"/>
        </w:rPr>
        <w:t xml:space="preserve">All UCAS </w:t>
      </w:r>
      <w:r w:rsidRPr="00CE3DBB">
        <w:rPr>
          <w:i/>
          <w:sz w:val="18"/>
        </w:rPr>
        <w:t>Appl</w:t>
      </w:r>
      <w:r>
        <w:rPr>
          <w:i/>
          <w:sz w:val="18"/>
        </w:rPr>
        <w:t>ications must be submitted by this date to allow us to meet the external deadline</w:t>
      </w:r>
    </w:p>
    <w:p w:rsidR="006C16E6" w:rsidRDefault="007F5B19" w:rsidP="006C16E6">
      <w:pPr>
        <w:spacing w:after="0"/>
      </w:pPr>
      <w:r>
        <w:t>Monday 14</w:t>
      </w:r>
      <w:r w:rsidR="006C16E6" w:rsidRPr="006469EF">
        <w:rPr>
          <w:vertAlign w:val="superscript"/>
        </w:rPr>
        <w:t>th</w:t>
      </w:r>
      <w:r w:rsidR="006C16E6">
        <w:t xml:space="preserve"> December:</w:t>
      </w:r>
      <w:r w:rsidR="006C16E6">
        <w:tab/>
        <w:t xml:space="preserve">Carol Service </w:t>
      </w:r>
      <w:r>
        <w:t xml:space="preserve">(Sixth Form </w:t>
      </w:r>
      <w:proofErr w:type="gramStart"/>
      <w:r>
        <w:t>A</w:t>
      </w:r>
      <w:proofErr w:type="gramEnd"/>
      <w:r>
        <w:t xml:space="preserve"> Cappella group, 7</w:t>
      </w:r>
      <w:r w:rsidR="006C16E6">
        <w:t>pm)</w:t>
      </w:r>
    </w:p>
    <w:p w:rsidR="00CE3DBB" w:rsidRPr="00CE3DBB" w:rsidRDefault="00523B63" w:rsidP="00CE3DBB">
      <w:pPr>
        <w:spacing w:after="0"/>
      </w:pPr>
      <w:r>
        <w:t>Thursday, 17</w:t>
      </w:r>
      <w:r w:rsidR="00CE3DBB" w:rsidRPr="00CE3DBB">
        <w:rPr>
          <w:vertAlign w:val="superscript"/>
        </w:rPr>
        <w:t>th</w:t>
      </w:r>
      <w:r w:rsidR="00CE3DBB">
        <w:t xml:space="preserve"> December:</w:t>
      </w:r>
      <w:r w:rsidR="00CE3DBB">
        <w:tab/>
        <w:t>Sixth Form Christmas Fair</w:t>
      </w:r>
    </w:p>
    <w:p w:rsidR="00CE3DBB" w:rsidRDefault="00A072D3" w:rsidP="00CE3DBB">
      <w:pPr>
        <w:spacing w:after="0"/>
      </w:pPr>
      <w:r w:rsidRPr="00CE3DBB">
        <w:t>Friday 1</w:t>
      </w:r>
      <w:r w:rsidR="00523B63">
        <w:t>8</w:t>
      </w:r>
      <w:r w:rsidRPr="00CE3DBB">
        <w:rPr>
          <w:vertAlign w:val="superscript"/>
        </w:rPr>
        <w:t>th</w:t>
      </w:r>
      <w:r w:rsidRPr="00CE3DBB">
        <w:t xml:space="preserve"> December: </w:t>
      </w:r>
      <w:r w:rsidR="00CE3DBB">
        <w:tab/>
      </w:r>
      <w:r w:rsidR="00CE3DBB">
        <w:tab/>
      </w:r>
      <w:r w:rsidRPr="00CE3DBB">
        <w:t>Last Day of School</w:t>
      </w:r>
      <w:r w:rsidR="00CE3DBB">
        <w:t xml:space="preserve"> – Sixth Formers work from home</w:t>
      </w:r>
    </w:p>
    <w:p w:rsidR="00A072D3" w:rsidRPr="00CE3DBB" w:rsidRDefault="00A072D3" w:rsidP="00CE3DBB">
      <w:pPr>
        <w:spacing w:after="0"/>
        <w:ind w:left="2160" w:firstLine="720"/>
        <w:rPr>
          <w:b/>
        </w:rPr>
      </w:pPr>
      <w:r w:rsidRPr="00CE3DBB">
        <w:rPr>
          <w:b/>
        </w:rPr>
        <w:t>Christmas Holiday</w:t>
      </w:r>
    </w:p>
    <w:p w:rsidR="00A072D3" w:rsidRPr="00CE3DBB" w:rsidRDefault="003245EA" w:rsidP="00CE3DBB">
      <w:pPr>
        <w:spacing w:after="0"/>
      </w:pPr>
      <w:r>
        <w:t>Monday 4</w:t>
      </w:r>
      <w:r w:rsidR="00A072D3" w:rsidRPr="00CE3DBB">
        <w:rPr>
          <w:vertAlign w:val="superscript"/>
        </w:rPr>
        <w:t>th</w:t>
      </w:r>
      <w:r w:rsidR="00A072D3" w:rsidRPr="00CE3DBB">
        <w:t xml:space="preserve"> January: </w:t>
      </w:r>
      <w:r w:rsidR="00CE3DBB">
        <w:tab/>
      </w:r>
      <w:r w:rsidR="00CE3DBB">
        <w:tab/>
      </w:r>
      <w:r w:rsidR="00A072D3" w:rsidRPr="00CE3DBB">
        <w:t>Return to school (normal lessons)</w:t>
      </w:r>
    </w:p>
    <w:p w:rsidR="007577F8" w:rsidRDefault="00373BD6" w:rsidP="00CE3DBB">
      <w:pPr>
        <w:spacing w:after="0"/>
      </w:pPr>
      <w:r>
        <w:t>Wednesday 3</w:t>
      </w:r>
      <w:r w:rsidRPr="00373BD6">
        <w:rPr>
          <w:vertAlign w:val="superscript"/>
        </w:rPr>
        <w:t>rd</w:t>
      </w:r>
      <w:r>
        <w:t xml:space="preserve"> </w:t>
      </w:r>
      <w:r w:rsidR="00A072D3" w:rsidRPr="00CE3DBB">
        <w:t>February</w:t>
      </w:r>
      <w:r w:rsidR="007577F8" w:rsidRPr="00CE3DBB">
        <w:t xml:space="preserve">: </w:t>
      </w:r>
      <w:r>
        <w:tab/>
      </w:r>
      <w:r w:rsidR="007577F8" w:rsidRPr="00CE3DBB">
        <w:t>Subject Teacher Parents’ Evening</w:t>
      </w:r>
      <w:r w:rsidR="00A072D3" w:rsidRPr="00CE3DBB">
        <w:t xml:space="preserve"> (online</w:t>
      </w:r>
      <w:r>
        <w:t xml:space="preserve"> 5pm – 7.30</w:t>
      </w:r>
      <w:r w:rsidR="00CE3DBB">
        <w:t>pm</w:t>
      </w:r>
      <w:r w:rsidR="00A072D3" w:rsidRPr="00CE3DBB">
        <w:t>)</w:t>
      </w:r>
    </w:p>
    <w:p w:rsidR="0011662B" w:rsidRDefault="0011662B" w:rsidP="0011662B">
      <w:pPr>
        <w:spacing w:after="0"/>
      </w:pPr>
      <w:r>
        <w:t>Friday 12</w:t>
      </w:r>
      <w:r w:rsidRPr="00CE3DBB">
        <w:rPr>
          <w:vertAlign w:val="superscript"/>
        </w:rPr>
        <w:t>th</w:t>
      </w:r>
      <w:r w:rsidRPr="00CE3DBB">
        <w:t xml:space="preserve"> </w:t>
      </w:r>
      <w:r>
        <w:t>February</w:t>
      </w:r>
      <w:r w:rsidRPr="00CE3DBB">
        <w:t xml:space="preserve">: </w:t>
      </w:r>
      <w:r>
        <w:tab/>
      </w:r>
      <w:r>
        <w:tab/>
        <w:t>Last Day of School (</w:t>
      </w:r>
      <w:r w:rsidRPr="00CE3DBB">
        <w:rPr>
          <w:i/>
        </w:rPr>
        <w:t>full day</w:t>
      </w:r>
      <w:r>
        <w:t>)</w:t>
      </w:r>
    </w:p>
    <w:p w:rsidR="0011662B" w:rsidRPr="00CE3DBB" w:rsidRDefault="0011662B" w:rsidP="0011662B">
      <w:pPr>
        <w:spacing w:after="0"/>
        <w:ind w:left="2160" w:firstLine="720"/>
        <w:rPr>
          <w:b/>
        </w:rPr>
      </w:pPr>
      <w:r>
        <w:rPr>
          <w:b/>
        </w:rPr>
        <w:t>February</w:t>
      </w:r>
      <w:r w:rsidRPr="00CE3DBB">
        <w:rPr>
          <w:b/>
        </w:rPr>
        <w:t xml:space="preserve"> Half Term </w:t>
      </w:r>
    </w:p>
    <w:p w:rsidR="0011662B" w:rsidRDefault="0011662B" w:rsidP="0011662B">
      <w:pPr>
        <w:spacing w:after="0"/>
      </w:pPr>
      <w:r>
        <w:t>Monday 22</w:t>
      </w:r>
      <w:r w:rsidRPr="008379ED">
        <w:rPr>
          <w:vertAlign w:val="superscript"/>
        </w:rPr>
        <w:t>nd</w:t>
      </w:r>
      <w:r>
        <w:t xml:space="preserve"> February</w:t>
      </w:r>
      <w:r w:rsidRPr="00CE3DBB">
        <w:t xml:space="preserve">: </w:t>
      </w:r>
      <w:r>
        <w:tab/>
      </w:r>
      <w:r>
        <w:tab/>
      </w:r>
      <w:r w:rsidRPr="00CE3DBB">
        <w:t>Return to school</w:t>
      </w:r>
    </w:p>
    <w:p w:rsidR="0011662B" w:rsidRDefault="0011662B" w:rsidP="0011662B">
      <w:pPr>
        <w:spacing w:after="0"/>
        <w:ind w:left="2160" w:firstLine="720"/>
        <w:rPr>
          <w:b/>
        </w:rPr>
      </w:pPr>
      <w:r w:rsidRPr="00CE3DBB">
        <w:rPr>
          <w:b/>
        </w:rPr>
        <w:t>Year 13 Mid-Year Assessment Week</w:t>
      </w:r>
    </w:p>
    <w:p w:rsidR="0011662B" w:rsidRDefault="0011662B" w:rsidP="0011662B">
      <w:pPr>
        <w:spacing w:after="0"/>
      </w:pPr>
      <w:r>
        <w:t>Thursday 4</w:t>
      </w:r>
      <w:r w:rsidRPr="0011662B">
        <w:rPr>
          <w:vertAlign w:val="superscript"/>
        </w:rPr>
        <w:t>th</w:t>
      </w:r>
      <w:r>
        <w:t xml:space="preserve"> March: </w:t>
      </w:r>
      <w:r>
        <w:tab/>
      </w:r>
      <w:r>
        <w:tab/>
        <w:t>STAGS performances begin (3 days)</w:t>
      </w:r>
    </w:p>
    <w:p w:rsidR="0011662B" w:rsidRDefault="0011662B" w:rsidP="0011662B">
      <w:pPr>
        <w:spacing w:after="0"/>
      </w:pPr>
      <w:r>
        <w:t>Thursday 18</w:t>
      </w:r>
      <w:r w:rsidRPr="0011662B">
        <w:rPr>
          <w:vertAlign w:val="superscript"/>
        </w:rPr>
        <w:t>th</w:t>
      </w:r>
      <w:r>
        <w:t xml:space="preserve"> March: </w:t>
      </w:r>
      <w:r>
        <w:tab/>
      </w:r>
      <w:r>
        <w:tab/>
        <w:t xml:space="preserve">Progress Report &amp; Tutor Report to Parents </w:t>
      </w:r>
    </w:p>
    <w:p w:rsidR="004520B9" w:rsidRDefault="004520B9" w:rsidP="004520B9">
      <w:pPr>
        <w:spacing w:after="0"/>
      </w:pPr>
      <w:r>
        <w:t>Thursday 25</w:t>
      </w:r>
      <w:r w:rsidRPr="00CE3DBB">
        <w:rPr>
          <w:vertAlign w:val="superscript"/>
        </w:rPr>
        <w:t>th</w:t>
      </w:r>
      <w:r w:rsidRPr="00CE3DBB">
        <w:t xml:space="preserve"> </w:t>
      </w:r>
      <w:r>
        <w:t>March</w:t>
      </w:r>
      <w:r w:rsidRPr="00CE3DBB">
        <w:t xml:space="preserve">: </w:t>
      </w:r>
      <w:r>
        <w:tab/>
      </w:r>
      <w:r>
        <w:tab/>
      </w:r>
      <w:r w:rsidRPr="00CE3DBB">
        <w:t>Last Day of School</w:t>
      </w:r>
      <w:r>
        <w:t xml:space="preserve"> – for all students including Sixth Form</w:t>
      </w:r>
    </w:p>
    <w:p w:rsidR="004520B9" w:rsidRPr="00CE3DBB" w:rsidRDefault="004520B9" w:rsidP="004520B9">
      <w:pPr>
        <w:spacing w:after="0"/>
        <w:ind w:left="2160" w:firstLine="720"/>
        <w:rPr>
          <w:b/>
        </w:rPr>
      </w:pPr>
      <w:r>
        <w:rPr>
          <w:b/>
        </w:rPr>
        <w:t>Easter</w:t>
      </w:r>
      <w:r w:rsidRPr="00CE3DBB">
        <w:rPr>
          <w:b/>
        </w:rPr>
        <w:t xml:space="preserve"> Holiday</w:t>
      </w:r>
    </w:p>
    <w:p w:rsidR="004520B9" w:rsidRPr="00CE3DBB" w:rsidRDefault="004520B9" w:rsidP="004520B9">
      <w:pPr>
        <w:spacing w:after="0"/>
      </w:pPr>
      <w:r>
        <w:t>Monday 12</w:t>
      </w:r>
      <w:r w:rsidRPr="00CE3DBB">
        <w:rPr>
          <w:vertAlign w:val="superscript"/>
        </w:rPr>
        <w:t>th</w:t>
      </w:r>
      <w:r w:rsidRPr="00CE3DBB">
        <w:t xml:space="preserve"> </w:t>
      </w:r>
      <w:r>
        <w:t>April</w:t>
      </w:r>
      <w:r w:rsidRPr="00CE3DBB">
        <w:t xml:space="preserve">: </w:t>
      </w:r>
      <w:r>
        <w:tab/>
      </w:r>
      <w:r>
        <w:tab/>
      </w:r>
      <w:r w:rsidRPr="00CE3DBB">
        <w:t>Return to school (normal lessons)</w:t>
      </w:r>
    </w:p>
    <w:p w:rsidR="004520B9" w:rsidRPr="0011662B" w:rsidRDefault="004520B9" w:rsidP="0011662B">
      <w:pPr>
        <w:spacing w:after="0"/>
      </w:pPr>
    </w:p>
    <w:p w:rsidR="0049638B" w:rsidRPr="005A585E" w:rsidRDefault="0049638B" w:rsidP="0049638B">
      <w:pPr>
        <w:rPr>
          <w:b/>
        </w:rPr>
      </w:pPr>
      <w:r w:rsidRPr="005A585E">
        <w:rPr>
          <w:b/>
        </w:rPr>
        <w:t>Please note that further information about the</w:t>
      </w:r>
      <w:r w:rsidR="005A585E" w:rsidRPr="005A585E">
        <w:rPr>
          <w:b/>
        </w:rPr>
        <w:t xml:space="preserve"> Year 13</w:t>
      </w:r>
      <w:r w:rsidRPr="005A585E">
        <w:rPr>
          <w:b/>
        </w:rPr>
        <w:t xml:space="preserve"> Subject Teacher Parents’ Evening will follow closer to the time. </w:t>
      </w:r>
    </w:p>
    <w:p w:rsidR="005B665A" w:rsidRDefault="005B665A" w:rsidP="005B665A">
      <w:r>
        <w:t xml:space="preserve">Key dates for the remainder of the year can be found on the Graveney School website under Parent Portal &gt; Term Dates: </w:t>
      </w:r>
      <w:hyperlink r:id="rId7" w:history="1">
        <w:r w:rsidRPr="0038447F">
          <w:rPr>
            <w:rStyle w:val="Hyperlink"/>
          </w:rPr>
          <w:t>https://www.graveney.org/Term-Dates/</w:t>
        </w:r>
      </w:hyperlink>
    </w:p>
    <w:p w:rsidR="00D86D11" w:rsidRPr="00682BD0" w:rsidRDefault="00F112FF" w:rsidP="00D27A40">
      <w:pPr>
        <w:rPr>
          <w:b/>
          <w:u w:val="single"/>
        </w:rPr>
      </w:pPr>
      <w:r w:rsidRPr="00682BD0">
        <w:rPr>
          <w:b/>
          <w:u w:val="single"/>
        </w:rPr>
        <w:t>Extra-Curricular Opportunities</w:t>
      </w:r>
      <w:r w:rsidR="00D86D11" w:rsidRPr="00682BD0">
        <w:rPr>
          <w:b/>
          <w:u w:val="single"/>
        </w:rPr>
        <w:t>:</w:t>
      </w:r>
    </w:p>
    <w:p w:rsidR="006C16E6" w:rsidRPr="00682BD0" w:rsidRDefault="006C16E6" w:rsidP="006C16E6">
      <w:r w:rsidRPr="00682BD0">
        <w:t>Sixth Form Sport is popular with students and provides a welcome mid-week break. Social Sports is inclusive and requires no prior experience. The programme includes:</w:t>
      </w:r>
    </w:p>
    <w:p w:rsidR="006C16E6" w:rsidRPr="00682BD0" w:rsidRDefault="006C16E6" w:rsidP="006C16E6">
      <w:pPr>
        <w:pStyle w:val="ListParagraph"/>
        <w:numPr>
          <w:ilvl w:val="0"/>
          <w:numId w:val="5"/>
        </w:numPr>
      </w:pPr>
      <w:r w:rsidRPr="00682BD0">
        <w:rPr>
          <w:b/>
        </w:rPr>
        <w:t>Social Sports</w:t>
      </w:r>
      <w:r w:rsidR="00682BD0" w:rsidRPr="00682BD0">
        <w:rPr>
          <w:b/>
        </w:rPr>
        <w:t xml:space="preserve"> – Wednesday Lunch and Period 5</w:t>
      </w:r>
      <w:r w:rsidRPr="00682BD0">
        <w:t>: Netball, Football, Rugby, Table Ten</w:t>
      </w:r>
      <w:r w:rsidR="00682BD0" w:rsidRPr="00682BD0">
        <w:t>nis and Badminton. Run club (Thursday</w:t>
      </w:r>
      <w:r w:rsidRPr="00682BD0">
        <w:t xml:space="preserve"> Lunch)</w:t>
      </w:r>
    </w:p>
    <w:p w:rsidR="00682BD0" w:rsidRPr="00682BD0" w:rsidRDefault="00682BD0" w:rsidP="00D27A40">
      <w:pPr>
        <w:pStyle w:val="ListParagraph"/>
        <w:numPr>
          <w:ilvl w:val="0"/>
          <w:numId w:val="5"/>
        </w:numPr>
        <w:rPr>
          <w:color w:val="000000"/>
        </w:rPr>
      </w:pPr>
      <w:r>
        <w:rPr>
          <w:b/>
          <w:bCs/>
          <w:color w:val="000000"/>
        </w:rPr>
        <w:t>Team Graveney</w:t>
      </w:r>
      <w:r>
        <w:rPr>
          <w:color w:val="000000"/>
        </w:rPr>
        <w:t>: Netball (Wed Lunch - Period 5, Top Rec; Football, Rugby (both Wed after school, Tooting Common), Basketball (Fri after school, Sports Hall) – fixtures take place on Wednesday afternoons where possible.</w:t>
      </w:r>
      <w:r>
        <w:rPr>
          <w:color w:val="000000"/>
          <w:sz w:val="14"/>
          <w:szCs w:val="14"/>
        </w:rPr>
        <w:t>    </w:t>
      </w:r>
      <w:r>
        <w:rPr>
          <w:color w:val="000000"/>
        </w:rPr>
        <w:t>​</w:t>
      </w:r>
    </w:p>
    <w:p w:rsidR="00D86D11" w:rsidRPr="00D86D11" w:rsidRDefault="00D86D11" w:rsidP="00D27A40">
      <w:r w:rsidRPr="00D86D11">
        <w:t xml:space="preserve">Clubs and societies </w:t>
      </w:r>
      <w:r w:rsidR="00210CD7">
        <w:t>are going to be launched next</w:t>
      </w:r>
      <w:r w:rsidR="00D77BF7">
        <w:t xml:space="preserve"> week</w:t>
      </w:r>
      <w:r w:rsidRPr="00D86D11">
        <w:t xml:space="preserve"> so please do encourage your child to get involved with activities that might suit their interests</w:t>
      </w:r>
      <w:r w:rsidR="00D77BF7">
        <w:t xml:space="preserve"> – or to try something new</w:t>
      </w:r>
      <w:r w:rsidRPr="00D86D11">
        <w:t xml:space="preserve">! </w:t>
      </w:r>
    </w:p>
    <w:p w:rsidR="00C12863" w:rsidRDefault="00C12863" w:rsidP="00C12863">
      <w:r w:rsidRPr="000D0F3B">
        <w:t>We have an exciting range of external speakers over the Autumn Term, and a separate letter will follow with full details of the programme. Do talk to your child about this, and encourage them to come along to any that may be of interest to them. The sessions will be held on Wednesday lunchtime (1.30pm) in B2/B3 in Bradford House, and we look forward to seeing them there!</w:t>
      </w:r>
      <w:r>
        <w:t xml:space="preserve"> </w:t>
      </w:r>
    </w:p>
    <w:p w:rsidR="000C5BCE" w:rsidRDefault="000C5BCE" w:rsidP="00D27A40"/>
    <w:p w:rsidR="00D27A40" w:rsidRDefault="00D27A40" w:rsidP="00D27A40">
      <w:r w:rsidRPr="00D27A40">
        <w:t xml:space="preserve">If you would like to get in touch with us, please email </w:t>
      </w:r>
      <w:hyperlink r:id="rId8" w:history="1">
        <w:r w:rsidRPr="00504E1A">
          <w:rPr>
            <w:rStyle w:val="Hyperlink"/>
          </w:rPr>
          <w:t>InfoYear13@graveney.wandsworth.sch.uk</w:t>
        </w:r>
      </w:hyperlink>
      <w:r>
        <w:t xml:space="preserve"> </w:t>
      </w:r>
      <w:r w:rsidRPr="00D27A40">
        <w:t>and we will be pleased to assist you with your query</w:t>
      </w:r>
    </w:p>
    <w:p w:rsidR="000C5BCE" w:rsidRDefault="000C5BCE" w:rsidP="00293640"/>
    <w:p w:rsidR="002341B7" w:rsidRDefault="000C5BCE" w:rsidP="00293640">
      <w:r>
        <w:t>W</w:t>
      </w:r>
      <w:r w:rsidR="00712BF2">
        <w:t>ith my</w:t>
      </w:r>
      <w:r w:rsidR="00063655">
        <w:t xml:space="preserve"> very best wishes, </w:t>
      </w:r>
    </w:p>
    <w:p w:rsidR="002341B7" w:rsidRPr="00124BD3" w:rsidRDefault="00124BD3" w:rsidP="00293640">
      <w:pPr>
        <w:rPr>
          <w:b/>
        </w:rPr>
      </w:pPr>
      <w:r w:rsidRPr="00124BD3">
        <w:rPr>
          <w:b/>
        </w:rPr>
        <w:t>Mr Z Kazi</w:t>
      </w:r>
    </w:p>
    <w:p w:rsidR="00712BF2" w:rsidRDefault="00712BF2" w:rsidP="00293640">
      <w:pPr>
        <w:rPr>
          <w:b/>
        </w:rPr>
      </w:pPr>
    </w:p>
    <w:p w:rsidR="00E047E9" w:rsidRPr="00124BD3" w:rsidRDefault="00EE29FB" w:rsidP="00293640">
      <w:pPr>
        <w:rPr>
          <w:b/>
        </w:rPr>
      </w:pPr>
      <w:r>
        <w:rPr>
          <w:b/>
        </w:rPr>
        <w:t>Deputy Director of Sixth Form</w:t>
      </w:r>
    </w:p>
    <w:p w:rsidR="00293640" w:rsidRPr="00293640" w:rsidRDefault="00293640" w:rsidP="00293640">
      <w:pPr>
        <w:rPr>
          <w:b/>
          <w:u w:val="single"/>
        </w:rPr>
      </w:pPr>
    </w:p>
    <w:sectPr w:rsidR="00293640" w:rsidRPr="0029364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5C0F75"/>
    <w:multiLevelType w:val="hybridMultilevel"/>
    <w:tmpl w:val="507E63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F854AC"/>
    <w:multiLevelType w:val="hybridMultilevel"/>
    <w:tmpl w:val="2BD025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4CD14F1"/>
    <w:multiLevelType w:val="hybridMultilevel"/>
    <w:tmpl w:val="3CAAD7B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0CF26A7"/>
    <w:multiLevelType w:val="hybridMultilevel"/>
    <w:tmpl w:val="258E415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77EA287C"/>
    <w:multiLevelType w:val="hybridMultilevel"/>
    <w:tmpl w:val="C0423F98"/>
    <w:lvl w:ilvl="0" w:tplc="B1B4C784">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3640"/>
    <w:rsid w:val="00063655"/>
    <w:rsid w:val="000A6683"/>
    <w:rsid w:val="000C5BCE"/>
    <w:rsid w:val="0011662B"/>
    <w:rsid w:val="00120147"/>
    <w:rsid w:val="00124BD3"/>
    <w:rsid w:val="00142A43"/>
    <w:rsid w:val="00154484"/>
    <w:rsid w:val="00167307"/>
    <w:rsid w:val="001675EE"/>
    <w:rsid w:val="00173884"/>
    <w:rsid w:val="001E5A2B"/>
    <w:rsid w:val="001F3F67"/>
    <w:rsid w:val="001F7C04"/>
    <w:rsid w:val="0020752D"/>
    <w:rsid w:val="00210CD7"/>
    <w:rsid w:val="002341B7"/>
    <w:rsid w:val="00236436"/>
    <w:rsid w:val="00293640"/>
    <w:rsid w:val="002954EB"/>
    <w:rsid w:val="002C6B75"/>
    <w:rsid w:val="003245EA"/>
    <w:rsid w:val="003348A5"/>
    <w:rsid w:val="00340903"/>
    <w:rsid w:val="00373BD6"/>
    <w:rsid w:val="003E44AA"/>
    <w:rsid w:val="003F2DD9"/>
    <w:rsid w:val="004520B9"/>
    <w:rsid w:val="00460ED8"/>
    <w:rsid w:val="0049638B"/>
    <w:rsid w:val="004E3305"/>
    <w:rsid w:val="00523B63"/>
    <w:rsid w:val="0053464C"/>
    <w:rsid w:val="00535A4F"/>
    <w:rsid w:val="00543D52"/>
    <w:rsid w:val="00564E8A"/>
    <w:rsid w:val="00583759"/>
    <w:rsid w:val="00584AC6"/>
    <w:rsid w:val="00591125"/>
    <w:rsid w:val="005954BA"/>
    <w:rsid w:val="005A585E"/>
    <w:rsid w:val="005B665A"/>
    <w:rsid w:val="00621C62"/>
    <w:rsid w:val="006562D1"/>
    <w:rsid w:val="00682BD0"/>
    <w:rsid w:val="006C16E6"/>
    <w:rsid w:val="006F330D"/>
    <w:rsid w:val="00712BF2"/>
    <w:rsid w:val="007239E0"/>
    <w:rsid w:val="00747C9A"/>
    <w:rsid w:val="007577F8"/>
    <w:rsid w:val="00770F23"/>
    <w:rsid w:val="007E236A"/>
    <w:rsid w:val="007F5B19"/>
    <w:rsid w:val="008379ED"/>
    <w:rsid w:val="008E7A2C"/>
    <w:rsid w:val="00906DD7"/>
    <w:rsid w:val="009328C7"/>
    <w:rsid w:val="00950C0F"/>
    <w:rsid w:val="00966C92"/>
    <w:rsid w:val="009955BF"/>
    <w:rsid w:val="00A072D3"/>
    <w:rsid w:val="00A26657"/>
    <w:rsid w:val="00A73F5D"/>
    <w:rsid w:val="00AA6A8F"/>
    <w:rsid w:val="00B408A7"/>
    <w:rsid w:val="00BB0A54"/>
    <w:rsid w:val="00BB2C52"/>
    <w:rsid w:val="00BF6A24"/>
    <w:rsid w:val="00C12863"/>
    <w:rsid w:val="00C275BE"/>
    <w:rsid w:val="00C378B6"/>
    <w:rsid w:val="00C67B21"/>
    <w:rsid w:val="00CA094F"/>
    <w:rsid w:val="00CC1A0A"/>
    <w:rsid w:val="00CD5C7D"/>
    <w:rsid w:val="00CD6E02"/>
    <w:rsid w:val="00CE2C42"/>
    <w:rsid w:val="00CE3DBB"/>
    <w:rsid w:val="00D11840"/>
    <w:rsid w:val="00D27A40"/>
    <w:rsid w:val="00D77BF7"/>
    <w:rsid w:val="00D83407"/>
    <w:rsid w:val="00D86D11"/>
    <w:rsid w:val="00D97119"/>
    <w:rsid w:val="00E047E9"/>
    <w:rsid w:val="00E27FBA"/>
    <w:rsid w:val="00EC653B"/>
    <w:rsid w:val="00EE29FB"/>
    <w:rsid w:val="00F112FF"/>
    <w:rsid w:val="00F5796F"/>
    <w:rsid w:val="00FB28F4"/>
    <w:rsid w:val="00FE2D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BBD0B33-042E-4DE6-B90F-D0C295F1A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5A2B"/>
    <w:pPr>
      <w:ind w:left="720"/>
      <w:contextualSpacing/>
    </w:pPr>
  </w:style>
  <w:style w:type="character" w:styleId="Hyperlink">
    <w:name w:val="Hyperlink"/>
    <w:basedOn w:val="DefaultParagraphFont"/>
    <w:uiPriority w:val="99"/>
    <w:unhideWhenUsed/>
    <w:rsid w:val="00D27A40"/>
    <w:rPr>
      <w:color w:val="0563C1" w:themeColor="hyperlink"/>
      <w:u w:val="single"/>
    </w:rPr>
  </w:style>
  <w:style w:type="character" w:styleId="FollowedHyperlink">
    <w:name w:val="FollowedHyperlink"/>
    <w:basedOn w:val="DefaultParagraphFont"/>
    <w:uiPriority w:val="99"/>
    <w:semiHidden/>
    <w:unhideWhenUsed/>
    <w:rsid w:val="00FE2DC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3710163">
      <w:bodyDiv w:val="1"/>
      <w:marLeft w:val="0"/>
      <w:marRight w:val="0"/>
      <w:marTop w:val="0"/>
      <w:marBottom w:val="0"/>
      <w:divBdr>
        <w:top w:val="none" w:sz="0" w:space="0" w:color="auto"/>
        <w:left w:val="none" w:sz="0" w:space="0" w:color="auto"/>
        <w:bottom w:val="none" w:sz="0" w:space="0" w:color="auto"/>
        <w:right w:val="none" w:sz="0" w:space="0" w:color="auto"/>
      </w:divBdr>
    </w:div>
    <w:div w:id="755975486">
      <w:bodyDiv w:val="1"/>
      <w:marLeft w:val="0"/>
      <w:marRight w:val="0"/>
      <w:marTop w:val="0"/>
      <w:marBottom w:val="0"/>
      <w:divBdr>
        <w:top w:val="none" w:sz="0" w:space="0" w:color="auto"/>
        <w:left w:val="none" w:sz="0" w:space="0" w:color="auto"/>
        <w:bottom w:val="none" w:sz="0" w:space="0" w:color="auto"/>
        <w:right w:val="none" w:sz="0" w:space="0" w:color="auto"/>
      </w:divBdr>
    </w:div>
    <w:div w:id="757753822">
      <w:bodyDiv w:val="1"/>
      <w:marLeft w:val="0"/>
      <w:marRight w:val="0"/>
      <w:marTop w:val="0"/>
      <w:marBottom w:val="0"/>
      <w:divBdr>
        <w:top w:val="none" w:sz="0" w:space="0" w:color="auto"/>
        <w:left w:val="none" w:sz="0" w:space="0" w:color="auto"/>
        <w:bottom w:val="none" w:sz="0" w:space="0" w:color="auto"/>
        <w:right w:val="none" w:sz="0" w:space="0" w:color="auto"/>
      </w:divBdr>
    </w:div>
    <w:div w:id="1319072893">
      <w:bodyDiv w:val="1"/>
      <w:marLeft w:val="0"/>
      <w:marRight w:val="0"/>
      <w:marTop w:val="0"/>
      <w:marBottom w:val="0"/>
      <w:divBdr>
        <w:top w:val="none" w:sz="0" w:space="0" w:color="auto"/>
        <w:left w:val="none" w:sz="0" w:space="0" w:color="auto"/>
        <w:bottom w:val="none" w:sz="0" w:space="0" w:color="auto"/>
        <w:right w:val="none" w:sz="0" w:space="0" w:color="auto"/>
      </w:divBdr>
    </w:div>
    <w:div w:id="1768109988">
      <w:bodyDiv w:val="1"/>
      <w:marLeft w:val="0"/>
      <w:marRight w:val="0"/>
      <w:marTop w:val="0"/>
      <w:marBottom w:val="0"/>
      <w:divBdr>
        <w:top w:val="none" w:sz="0" w:space="0" w:color="auto"/>
        <w:left w:val="none" w:sz="0" w:space="0" w:color="auto"/>
        <w:bottom w:val="none" w:sz="0" w:space="0" w:color="auto"/>
        <w:right w:val="none" w:sz="0" w:space="0" w:color="auto"/>
      </w:divBdr>
    </w:div>
    <w:div w:id="2067338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Year13@graveney.wandsworth.sch.uk" TargetMode="External"/><Relationship Id="rId3" Type="http://schemas.openxmlformats.org/officeDocument/2006/relationships/settings" Target="settings.xml"/><Relationship Id="rId7" Type="http://schemas.openxmlformats.org/officeDocument/2006/relationships/hyperlink" Target="https://www.graveney.org/Term-Dat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raveney.org/Graveney-Guide-To-Next-Steps/" TargetMode="External"/><Relationship Id="rId5" Type="http://schemas.openxmlformats.org/officeDocument/2006/relationships/hyperlink" Target="https://www.graveney.org/Letters-Home/"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F65D824</Template>
  <TotalTime>123</TotalTime>
  <Pages>1</Pages>
  <Words>1090</Words>
  <Characters>6218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Graveney School.</Company>
  <LinksUpToDate>false</LinksUpToDate>
  <CharactersWithSpaces>7294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Moriarty</dc:creator>
  <cp:keywords/>
  <dc:description/>
  <cp:lastModifiedBy>Zaki Kazi</cp:lastModifiedBy>
  <cp:revision>35</cp:revision>
  <dcterms:created xsi:type="dcterms:W3CDTF">2025-09-09T17:30:00Z</dcterms:created>
  <dcterms:modified xsi:type="dcterms:W3CDTF">2026-09-09T14:01:00Z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47b83e0a-6374-4e6b-abc6-f7e4bb131fcd</vt:lpwstr>
  </property>
</Properties>
</file>