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675B" w:rsidRDefault="005A062F" w:rsidP="0017675B">
      <w:r>
        <w:softHyphen/>
      </w:r>
      <w:r w:rsidR="005A4669">
        <w:t>Dear Parents and Carers,</w:t>
      </w:r>
    </w:p>
    <w:p w:rsidR="0017675B" w:rsidRDefault="0017675B" w:rsidP="0017675B">
      <w:r>
        <w:t>We are delighted to welcome your child to Graveney Sixth Form and hope that they have enjoyed the induction programme this week</w:t>
      </w:r>
      <w:r w:rsidR="00F50B81">
        <w:t>,</w:t>
      </w:r>
      <w:r>
        <w:t xml:space="preserve"> and are looking forward to meeting all of their teachers</w:t>
      </w:r>
      <w:r w:rsidR="00662772">
        <w:t xml:space="preserve"> and getting settled in</w:t>
      </w:r>
      <w:r>
        <w:t xml:space="preserve">. </w:t>
      </w:r>
      <w:r w:rsidR="00662772">
        <w:t xml:space="preserve">We would also like to welcome all of you as parents of Graveney Sixth Formers, and especially extend a warm welcome to parents of our new students who have joined from other schools. </w:t>
      </w:r>
    </w:p>
    <w:p w:rsidR="0017675B" w:rsidRDefault="0017675B" w:rsidP="0017675B">
      <w:r>
        <w:t>To help you understand what to ex</w:t>
      </w:r>
      <w:bookmarkStart w:id="0" w:name="_GoBack"/>
      <w:bookmarkEnd w:id="0"/>
      <w:r>
        <w:t xml:space="preserve">pect over the coming months, we are holding a short </w:t>
      </w:r>
      <w:r w:rsidRPr="0017675B">
        <w:rPr>
          <w:b/>
        </w:rPr>
        <w:t>Year 12 Welcome Webinar for Parents and Carers</w:t>
      </w:r>
      <w:r w:rsidR="00662772">
        <w:rPr>
          <w:b/>
        </w:rPr>
        <w:t xml:space="preserve"> </w:t>
      </w:r>
      <w:r w:rsidR="00662772" w:rsidRPr="00662772">
        <w:t>next week</w:t>
      </w:r>
      <w:r w:rsidR="005A4669">
        <w:t>.</w:t>
      </w:r>
    </w:p>
    <w:p w:rsidR="0017675B" w:rsidRDefault="0017675B" w:rsidP="0017675B">
      <w:r>
        <w:t xml:space="preserve">The webinar will cover some of the key practical and academic aspects of life in the Sixth Form, including attendance, independent study, communication, pastoral support and how you can best support </w:t>
      </w:r>
      <w:r w:rsidR="006A090B">
        <w:t>your child</w:t>
      </w:r>
      <w:r>
        <w:t xml:space="preserve"> as they make the transition from GCSE to post-16 study at Graveney</w:t>
      </w:r>
      <w:r w:rsidR="004B772E">
        <w:t>.</w:t>
      </w:r>
    </w:p>
    <w:p w:rsidR="0017675B" w:rsidRDefault="0017675B" w:rsidP="0017675B">
      <w:r w:rsidRPr="004B772E">
        <w:rPr>
          <w:b/>
        </w:rPr>
        <w:t>Date:</w:t>
      </w:r>
      <w:r>
        <w:t xml:space="preserve"> Thursday 10</w:t>
      </w:r>
      <w:r w:rsidRPr="0017675B">
        <w:rPr>
          <w:vertAlign w:val="superscript"/>
        </w:rPr>
        <w:t>th</w:t>
      </w:r>
      <w:r>
        <w:t xml:space="preserve"> September 2026</w:t>
      </w:r>
    </w:p>
    <w:p w:rsidR="0017675B" w:rsidRDefault="0017675B" w:rsidP="0017675B">
      <w:r w:rsidRPr="004B772E">
        <w:rPr>
          <w:b/>
        </w:rPr>
        <w:t>Time:</w:t>
      </w:r>
      <w:r>
        <w:t xml:space="preserve"> 18:00-18:30 + Q&amp;A</w:t>
      </w:r>
    </w:p>
    <w:p w:rsidR="00A44A82" w:rsidRDefault="0017675B" w:rsidP="0017675B">
      <w:r w:rsidRPr="004B772E">
        <w:rPr>
          <w:b/>
        </w:rPr>
        <w:t>Location:</w:t>
      </w:r>
      <w:r>
        <w:t xml:space="preserve"> Online </w:t>
      </w:r>
    </w:p>
    <w:p w:rsidR="00A44A82" w:rsidRDefault="00A44A82" w:rsidP="00A44A82">
      <w:pPr>
        <w:spacing w:after="0"/>
        <w:rPr>
          <w:rFonts w:ascii="Helvetica" w:hAnsi="Helvetica"/>
          <w:color w:val="232333"/>
          <w:spacing w:val="6"/>
          <w:sz w:val="21"/>
          <w:szCs w:val="21"/>
          <w:shd w:val="clear" w:color="auto" w:fill="FFFFFF"/>
        </w:rPr>
      </w:pPr>
      <w:r>
        <w:t>Join Zoom Meeting</w:t>
      </w:r>
    </w:p>
    <w:p w:rsidR="00A44A82" w:rsidRPr="00A44A82" w:rsidRDefault="005A062F" w:rsidP="00A44A82">
      <w:pPr>
        <w:spacing w:after="0"/>
        <w:rPr>
          <w:b/>
        </w:rPr>
      </w:pPr>
      <w:hyperlink r:id="rId4" w:history="1">
        <w:r w:rsidR="00A44A82" w:rsidRPr="008D2A06">
          <w:rPr>
            <w:rStyle w:val="Hyperlink"/>
            <w:b/>
          </w:rPr>
          <w:t>https://us06web.zoom.us/j/89354180218?pwd=MFYwv9En4JwbaBexeD4axjeieOtcWw.1</w:t>
        </w:r>
      </w:hyperlink>
      <w:r w:rsidR="00A44A82">
        <w:rPr>
          <w:b/>
        </w:rPr>
        <w:t xml:space="preserve"> </w:t>
      </w:r>
    </w:p>
    <w:p w:rsidR="00A44A82" w:rsidRDefault="00A44A82" w:rsidP="00A44A82">
      <w:pPr>
        <w:spacing w:after="0"/>
        <w:rPr>
          <w:b/>
        </w:rPr>
      </w:pPr>
    </w:p>
    <w:p w:rsidR="00A44A82" w:rsidRPr="00A44A82" w:rsidRDefault="00A44A82" w:rsidP="00A44A82">
      <w:pPr>
        <w:spacing w:after="0"/>
        <w:rPr>
          <w:b/>
        </w:rPr>
      </w:pPr>
      <w:r w:rsidRPr="00A44A82">
        <w:rPr>
          <w:b/>
        </w:rPr>
        <w:t>Meeting chat link</w:t>
      </w:r>
    </w:p>
    <w:p w:rsidR="00A44A82" w:rsidRPr="00A44A82" w:rsidRDefault="005A062F" w:rsidP="00A44A82">
      <w:pPr>
        <w:spacing w:after="0"/>
        <w:rPr>
          <w:b/>
        </w:rPr>
      </w:pPr>
      <w:hyperlink r:id="rId5" w:history="1">
        <w:r w:rsidR="00A44A82" w:rsidRPr="008D2A06">
          <w:rPr>
            <w:rStyle w:val="Hyperlink"/>
            <w:b/>
          </w:rPr>
          <w:t>https://us06web.zoom.us/launch/jc/89354180218</w:t>
        </w:r>
      </w:hyperlink>
      <w:r w:rsidR="00A44A82">
        <w:rPr>
          <w:b/>
        </w:rPr>
        <w:t xml:space="preserve"> </w:t>
      </w:r>
    </w:p>
    <w:p w:rsidR="00A44A82" w:rsidRPr="00A44A82" w:rsidRDefault="00A44A82" w:rsidP="00A44A82">
      <w:pPr>
        <w:spacing w:after="0"/>
        <w:rPr>
          <w:b/>
        </w:rPr>
      </w:pPr>
      <w:r w:rsidRPr="00A44A82">
        <w:rPr>
          <w:b/>
        </w:rPr>
        <w:t>Meeting ID: 893 5418 0218</w:t>
      </w:r>
    </w:p>
    <w:p w:rsidR="00A44A82" w:rsidRPr="00A44A82" w:rsidRDefault="00A44A82" w:rsidP="00A44A82">
      <w:pPr>
        <w:spacing w:after="0"/>
        <w:rPr>
          <w:b/>
        </w:rPr>
      </w:pPr>
      <w:r w:rsidRPr="00A44A82">
        <w:rPr>
          <w:b/>
        </w:rPr>
        <w:t>Passcode: RSb4HY</w:t>
      </w:r>
    </w:p>
    <w:p w:rsidR="00A44A82" w:rsidRDefault="00A44A82" w:rsidP="0017675B"/>
    <w:p w:rsidR="0017675B" w:rsidRDefault="0017675B" w:rsidP="0017675B">
      <w:r>
        <w:t>The session will last approximately 30 minutes</w:t>
      </w:r>
      <w:r w:rsidR="00EA3E63">
        <w:t xml:space="preserve"> and I hope we will be able to address the common queries that parents have when their child begins their Sixth Form journey. This will be </w:t>
      </w:r>
      <w:r>
        <w:t>fol</w:t>
      </w:r>
      <w:r w:rsidR="00EA3E63">
        <w:t xml:space="preserve">lowed by an opportunity for Q&amp;A. </w:t>
      </w:r>
    </w:p>
    <w:p w:rsidR="001C3072" w:rsidRDefault="0017675B" w:rsidP="0017675B">
      <w:r>
        <w:t>We hope you will be able to join us and look forward to welcoming you.</w:t>
      </w:r>
      <w:r w:rsidR="00EA3E63">
        <w:t xml:space="preserve"> </w:t>
      </w:r>
    </w:p>
    <w:p w:rsidR="0017675B" w:rsidRDefault="00EA3E63" w:rsidP="0017675B">
      <w:r>
        <w:t xml:space="preserve">We will </w:t>
      </w:r>
      <w:r w:rsidR="001C3072">
        <w:t>be writing</w:t>
      </w:r>
      <w:r>
        <w:t xml:space="preserve"> to you again more fully next week </w:t>
      </w:r>
      <w:r w:rsidR="001C3072">
        <w:t>with contact information for key staff</w:t>
      </w:r>
      <w:r w:rsidR="001A6D87">
        <w:t xml:space="preserve">, </w:t>
      </w:r>
      <w:r>
        <w:t xml:space="preserve">details of the term ahead and dates for your diary. </w:t>
      </w:r>
    </w:p>
    <w:p w:rsidR="0017675B" w:rsidRDefault="005A4669" w:rsidP="0017675B">
      <w:r>
        <w:t>Best wishes,</w:t>
      </w:r>
    </w:p>
    <w:p w:rsidR="0017675B" w:rsidRDefault="00EA3E63" w:rsidP="0017675B">
      <w:r>
        <w:t>Mr Z Kazi</w:t>
      </w:r>
    </w:p>
    <w:p w:rsidR="0017675B" w:rsidRDefault="00EA3E63" w:rsidP="0017675B">
      <w:r>
        <w:t xml:space="preserve">Deputy Director of </w:t>
      </w:r>
      <w:r w:rsidR="0017675B">
        <w:t>Sixth Form</w:t>
      </w:r>
    </w:p>
    <w:p w:rsidR="00001B19" w:rsidRDefault="0017675B" w:rsidP="0017675B">
      <w:r>
        <w:t>Graveney School</w:t>
      </w:r>
    </w:p>
    <w:sectPr w:rsidR="00001B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27A"/>
    <w:rsid w:val="0017675B"/>
    <w:rsid w:val="001A6D87"/>
    <w:rsid w:val="001C3072"/>
    <w:rsid w:val="002C5F79"/>
    <w:rsid w:val="0038080A"/>
    <w:rsid w:val="004B772E"/>
    <w:rsid w:val="005A062F"/>
    <w:rsid w:val="005A4669"/>
    <w:rsid w:val="00662772"/>
    <w:rsid w:val="006A090B"/>
    <w:rsid w:val="006F22B1"/>
    <w:rsid w:val="008E41C5"/>
    <w:rsid w:val="00A44A82"/>
    <w:rsid w:val="00A813C7"/>
    <w:rsid w:val="00A8389D"/>
    <w:rsid w:val="00AA4F1F"/>
    <w:rsid w:val="00B225FA"/>
    <w:rsid w:val="00EA3E63"/>
    <w:rsid w:val="00ED727A"/>
    <w:rsid w:val="00F50B81"/>
    <w:rsid w:val="00F75C2A"/>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112299-4E22-4431-9B9D-5D993F785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44A8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0222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us06web.zoom.us/launch/jc/89354180218" TargetMode="External"/><Relationship Id="rId4" Type="http://schemas.openxmlformats.org/officeDocument/2006/relationships/hyperlink" Target="https://us06web.zoom.us/j/89354180218?pwd=MFYwv9En4JwbaBexeD4axjeieOtcWw.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3AA42D02</Template>
  <TotalTime>11</TotalTime>
  <Pages>1</Pages>
  <Words>266</Words>
  <Characters>1518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Graveney School.</Company>
  <LinksUpToDate>false</LinksUpToDate>
  <CharactersWithSpaces>1781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Zaki Kazi</dc:creator>
  <cp:keywords/>
  <dc:description/>
  <cp:lastModifiedBy>Sian Tanner</cp:lastModifiedBy>
  <cp:revision>3</cp:revision>
  <dcterms:created xsi:type="dcterms:W3CDTF">2026-09-04T14:10:00Z</dcterms:created>
  <dcterms:modified xsi:type="dcterms:W3CDTF">2026-09-04T14:20:00Z</dcterms:modified>
</cp:coreProperties>
</file>